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7450FE3A" w14:textId="6F0A9C6E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DIRUZ LAGUNTZEKO ESKATU DEN</w:t>
      </w:r>
    </w:p>
    <w:p w14:paraId="6235DBB2" w14:textId="74F67F29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PROIEKTUAREN EDO JARDUERAREN MEMORIA</w:t>
      </w:r>
      <w:r w:rsidR="006E2464">
        <w:rPr>
          <w:rFonts w:ascii="Arial" w:hAnsi="Arial" w:cs="Arial"/>
          <w:b/>
          <w:bCs/>
          <w:sz w:val="36"/>
          <w:szCs w:val="36"/>
        </w:rPr>
        <w:t>:</w:t>
      </w:r>
    </w:p>
    <w:p w14:paraId="1DEE1185" w14:textId="77777777" w:rsidR="006E2464" w:rsidRPr="006E2464" w:rsidRDefault="006E2464" w:rsidP="006E2464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proofErr w:type="gramStart"/>
      <w:r w:rsidRPr="006E2464">
        <w:rPr>
          <w:rFonts w:ascii="Arial" w:hAnsi="Arial" w:cs="Arial"/>
          <w:b/>
          <w:bCs/>
          <w:sz w:val="36"/>
          <w:szCs w:val="36"/>
        </w:rPr>
        <w:t>beren</w:t>
      </w:r>
      <w:proofErr w:type="spellEnd"/>
      <w:proofErr w:type="gram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jarduera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gizarte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ekintzaren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alorrean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garatzen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2F793AB0" w14:textId="5122E6D8" w:rsidR="006E2464" w:rsidRPr="00A86DCA" w:rsidRDefault="006E2464" w:rsidP="006E2464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proofErr w:type="gramStart"/>
      <w:r w:rsidRPr="006E2464">
        <w:rPr>
          <w:rFonts w:ascii="Arial" w:hAnsi="Arial" w:cs="Arial"/>
          <w:b/>
          <w:bCs/>
          <w:sz w:val="36"/>
          <w:szCs w:val="36"/>
        </w:rPr>
        <w:t>duten</w:t>
      </w:r>
      <w:proofErr w:type="spellEnd"/>
      <w:proofErr w:type="gram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elkarteentzako</w:t>
      </w:r>
      <w:proofErr w:type="spellEnd"/>
      <w:r w:rsidRPr="006E2464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6E2464">
        <w:rPr>
          <w:rFonts w:ascii="Arial" w:hAnsi="Arial" w:cs="Arial"/>
          <w:b/>
          <w:bCs/>
          <w:sz w:val="36"/>
          <w:szCs w:val="36"/>
        </w:rPr>
        <w:t>dirulaguntza</w:t>
      </w:r>
      <w:proofErr w:type="spellEnd"/>
    </w:p>
    <w:p w14:paraId="473A39C5" w14:textId="7777777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1FC708F2" w14:textId="05202C3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MEMORIA DEL PROYECTO O ACTIVIDAD</w:t>
      </w:r>
    </w:p>
    <w:p w14:paraId="31AEDF3E" w14:textId="6BA65FE7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OBJETO DE SUBVENCIÓN</w:t>
      </w:r>
      <w:r w:rsidR="006E2464">
        <w:rPr>
          <w:rFonts w:ascii="Arial" w:hAnsi="Arial" w:cs="Arial"/>
          <w:sz w:val="36"/>
          <w:szCs w:val="36"/>
        </w:rPr>
        <w:t>:</w:t>
      </w:r>
    </w:p>
    <w:p w14:paraId="23DA86AA" w14:textId="4E99F318" w:rsidR="006E2464" w:rsidRPr="006E2464" w:rsidRDefault="006E2464" w:rsidP="006E2464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proofErr w:type="gramStart"/>
      <w:r w:rsidRPr="006E2464">
        <w:rPr>
          <w:rFonts w:ascii="Arial" w:hAnsi="Arial" w:cs="Arial"/>
          <w:sz w:val="36"/>
          <w:szCs w:val="36"/>
        </w:rPr>
        <w:t>subvención</w:t>
      </w:r>
      <w:proofErr w:type="gramEnd"/>
      <w:r w:rsidRPr="006E2464">
        <w:rPr>
          <w:rFonts w:ascii="Arial" w:hAnsi="Arial" w:cs="Arial"/>
          <w:sz w:val="36"/>
          <w:szCs w:val="36"/>
        </w:rPr>
        <w:t xml:space="preserve"> para asociaciones que desarrollen</w:t>
      </w:r>
      <w:r>
        <w:rPr>
          <w:rFonts w:ascii="Arial" w:hAnsi="Arial" w:cs="Arial"/>
          <w:sz w:val="36"/>
          <w:szCs w:val="36"/>
        </w:rPr>
        <w:t xml:space="preserve"> </w:t>
      </w:r>
      <w:r w:rsidRPr="006E2464">
        <w:rPr>
          <w:rFonts w:ascii="Arial" w:hAnsi="Arial" w:cs="Arial"/>
          <w:sz w:val="36"/>
          <w:szCs w:val="36"/>
        </w:rPr>
        <w:t xml:space="preserve">su actividad en el ámbito de la acción social </w:t>
      </w:r>
    </w:p>
    <w:p w14:paraId="68BA1BB9" w14:textId="77777777" w:rsidR="006E2464" w:rsidRPr="00A86DCA" w:rsidRDefault="006E2464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</w:p>
    <w:p w14:paraId="2A76871F" w14:textId="77777777" w:rsidR="00AA3139" w:rsidRPr="00A86DCA" w:rsidRDefault="00AA3139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6D1FB63C" w14:textId="77777777" w:rsidR="006E2464" w:rsidRDefault="006E2464" w:rsidP="00EB4876">
      <w:pPr>
        <w:rPr>
          <w:rFonts w:cs="Arial"/>
          <w:b w:val="0"/>
        </w:rPr>
      </w:pPr>
    </w:p>
    <w:p w14:paraId="3B50718D" w14:textId="397C3651" w:rsidR="003B4548" w:rsidRDefault="003B454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tulodeTDC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482915BB" w14:textId="77777777" w:rsidR="006E2464" w:rsidRPr="006E2464" w:rsidRDefault="00C17C27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r w:rsidRPr="006E2464">
            <w:rPr>
              <w:rFonts w:cs="Arial"/>
              <w:b w:val="0"/>
              <w:bCs/>
              <w:sz w:val="20"/>
            </w:rPr>
            <w:fldChar w:fldCharType="begin"/>
          </w:r>
          <w:r w:rsidRPr="006E2464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6E2464">
            <w:rPr>
              <w:rFonts w:cs="Arial"/>
              <w:b w:val="0"/>
              <w:bCs/>
              <w:sz w:val="20"/>
            </w:rPr>
            <w:fldChar w:fldCharType="separate"/>
          </w:r>
          <w:hyperlink w:anchor="_Toc236157201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1.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>Dirulaguntzaren datuak / Datos de la subvención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_Toc236157201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3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B3370D0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2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2.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>Erakundearen datuak / Datos de la entidad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_Toc236157202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3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2F7BB926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3" w:history="1">
            <w:r w:rsidR="006E2464" w:rsidRPr="006E2464">
              <w:rPr>
                <w:rStyle w:val="Hipervnculo"/>
                <w:b w:val="0"/>
                <w:noProof/>
              </w:rPr>
              <w:t>3.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Dirulaguntzaren xede den proiektuaren-jardueraren datuak / </w:t>
            </w:r>
            <w:r w:rsidR="006E2464" w:rsidRPr="006E2464">
              <w:rPr>
                <w:rStyle w:val="Hipervnculo"/>
                <w:b w:val="0"/>
                <w:noProof/>
              </w:rPr>
              <w:t>Datos del proyecto-actividad objeto de subvención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_Toc236157203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4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387ABBB3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4" w:history="1">
            <w:r w:rsidR="006E2464" w:rsidRPr="006E2464">
              <w:rPr>
                <w:rStyle w:val="Hipervnculo"/>
                <w:b w:val="0"/>
                <w:noProof/>
              </w:rPr>
              <w:t>3.1.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>Dirulaguntzaren xede den proiektuaren-jardueraren izenburua eta deskribapena</w:t>
            </w:r>
            <w:r w:rsidR="006E2464" w:rsidRPr="006E2464">
              <w:rPr>
                <w:rStyle w:val="Hipervnculo"/>
                <w:b w:val="0"/>
                <w:noProof/>
              </w:rPr>
              <w:t xml:space="preserve"> / Título y descripción del proyecto-actividad objeto de subvención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_Toc236157204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4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77F9426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5" w:history="1">
            <w:r w:rsidR="006E2464" w:rsidRPr="006E2464">
              <w:rPr>
                <w:rStyle w:val="Hipervnculo"/>
                <w:b w:val="0"/>
                <w:noProof/>
              </w:rPr>
              <w:t>3.2.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Proiektua-jarduera aurrera eramateko abiapuntutzat hartu den beharra (arazoak, hautemandako erronkak…) / </w:t>
            </w:r>
            <w:r w:rsidR="006E2464" w:rsidRPr="006E2464">
              <w:rPr>
                <w:rStyle w:val="Hipervnculo"/>
                <w:b w:val="0"/>
                <w:noProof/>
              </w:rPr>
              <w:t>Identificación de la necesidad (problemas, retos detectados…) a la que responde 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_Toc236157205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5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46352A4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6" w:history="1">
            <w:r w:rsidR="006E2464" w:rsidRPr="006E2464">
              <w:rPr>
                <w:rStyle w:val="Hipervnculo"/>
                <w:b w:val="0"/>
                <w:noProof/>
              </w:rPr>
              <w:t>3.3.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Proiektuaren-jardueraren helburuak eta espero diren emaitzak / </w:t>
            </w:r>
            <w:r w:rsidR="006E2464" w:rsidRPr="006E2464">
              <w:rPr>
                <w:rStyle w:val="Hipervnculo"/>
                <w:b w:val="0"/>
                <w:noProof/>
              </w:rPr>
              <w:t>Objetivos del proyecto-actividad y resultados esperados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_Toc236157206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5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01663972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7" w:history="1">
            <w:r w:rsidR="006E2464" w:rsidRPr="006E2464">
              <w:rPr>
                <w:rStyle w:val="Hipervnculo"/>
                <w:b w:val="0"/>
                <w:noProof/>
              </w:rPr>
              <w:t>3.4.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Proiektuaren-jardueraren xede-taldea (adina, ezaugarriak, etab. sexu-eta/edo generoaren arabera bereizita) / </w:t>
            </w:r>
            <w:r w:rsidR="006E2464" w:rsidRPr="006E2464">
              <w:rPr>
                <w:rStyle w:val="Hipervnculo"/>
                <w:b w:val="0"/>
                <w:noProof/>
              </w:rPr>
              <w:t>Colectivo al que se dirige el proyecto-actividad (edad, características, etc. desagregados por sexo y/o género)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_Toc236157207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6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9B6720D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8" w:history="1">
            <w:r w:rsidR="006E2464" w:rsidRPr="006E2464">
              <w:rPr>
                <w:rStyle w:val="Hipervnculo"/>
                <w:b w:val="0"/>
                <w:noProof/>
              </w:rPr>
              <w:t>3.5.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Proiektua-jarduera gauzatuko den tokia eta data(k) / </w:t>
            </w:r>
            <w:r w:rsidR="006E2464" w:rsidRPr="006E2464">
              <w:rPr>
                <w:rStyle w:val="Hipervnculo"/>
                <w:b w:val="0"/>
                <w:noProof/>
              </w:rPr>
              <w:t>Lugar y fecha(s) de realización del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_Toc236157208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6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774239EE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9" w:history="1">
            <w:r w:rsidR="006E2464" w:rsidRPr="006E2464">
              <w:rPr>
                <w:rStyle w:val="Hipervnculo"/>
                <w:b w:val="0"/>
                <w:noProof/>
              </w:rPr>
              <w:t>3.6.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Erakunde eskatzaileak behar dituen baliabide materialak eta giza baliabideak proiektua-jarduera gauzatzeko / </w:t>
            </w:r>
            <w:r w:rsidR="006E2464" w:rsidRPr="006E2464">
              <w:rPr>
                <w:rStyle w:val="Hipervnculo"/>
                <w:b w:val="0"/>
                <w:noProof/>
              </w:rPr>
              <w:t>Recursos materiales y humanos de la entidad solicitante necesarios para la ejecución del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_Toc236157209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6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2B569A1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0" w:history="1">
            <w:r w:rsidR="006E2464" w:rsidRPr="006E2464">
              <w:rPr>
                <w:rStyle w:val="Hipervnculo"/>
                <w:b w:val="0"/>
                <w:noProof/>
              </w:rPr>
              <w:t>3.7.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Euskararen erabilera: euskaraz gauzatuko diren jardueren aurreikuspena, euskarak erakundearen irudian eta antolaketan duen lekua… / </w:t>
            </w:r>
            <w:r w:rsidR="006E2464" w:rsidRPr="006E2464">
              <w:rPr>
                <w:rStyle w:val="Hipervnculo"/>
                <w:b w:val="0"/>
                <w:noProof/>
              </w:rPr>
              <w:t>Uso del euskera: acciones, actividades que se prevén realizar en euskera, espacio que tiene el euskera en la imagen y en la organización de la entidad…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_Toc236157210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7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4A21D3B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1" w:history="1">
            <w:r w:rsidR="006E2464" w:rsidRPr="006E2464">
              <w:rPr>
                <w:rStyle w:val="Hipervnculo"/>
                <w:b w:val="0"/>
                <w:noProof/>
              </w:rPr>
              <w:t>3.8.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Sexuaren eta generoaren araberako desberdintasunak saihesteko edo zuzentzeko ekintza eta jarduera espezifikoak / </w:t>
            </w:r>
            <w:r w:rsidR="006E2464" w:rsidRPr="006E2464">
              <w:rPr>
                <w:rStyle w:val="Hipervnculo"/>
                <w:b w:val="0"/>
                <w:noProof/>
              </w:rPr>
              <w:t>Acciones específicas para evitar o corregir las desigualdades por sexo y género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_Toc236157211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7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A482ED0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2" w:history="1">
            <w:r w:rsidR="006E2464" w:rsidRPr="006E2464">
              <w:rPr>
                <w:rStyle w:val="Hipervnculo"/>
                <w:b w:val="0"/>
                <w:noProof/>
              </w:rPr>
              <w:t>3.9.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Kultur aniztasuna erreferentzia testuinguru gisa duten ekintza eta jarduera espezifikoak / </w:t>
            </w:r>
            <w:r w:rsidR="006E2464" w:rsidRPr="006E2464">
              <w:rPr>
                <w:rStyle w:val="Hipervnculo"/>
                <w:b w:val="0"/>
                <w:noProof/>
              </w:rPr>
              <w:t>Acciones específicas que tengan como contexto de referencia la diversidad cultural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_Toc236157212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7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E3894E3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3" w:history="1">
            <w:r w:rsidR="006E2464" w:rsidRPr="006E2464">
              <w:rPr>
                <w:rStyle w:val="Hipervnculo"/>
                <w:b w:val="0"/>
                <w:noProof/>
              </w:rPr>
              <w:t>4.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Jarduera-proiektua gauzatzeko egutegia (kronograma) / </w:t>
            </w:r>
            <w:r w:rsidR="006E2464" w:rsidRPr="006E2464">
              <w:rPr>
                <w:rStyle w:val="Hipervnculo"/>
                <w:b w:val="0"/>
                <w:noProof/>
              </w:rPr>
              <w:t>Calendario de ejecución de la actividad- proyecto (cronograma)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_Toc236157213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8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3BB4B290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4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5.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>Dirulaguntzaren xede den jardueraren edo programaren diru-sarreren eta gastuen aurrekontua / Presupuesto de ingresos y gastos de la actividad o programa objeto de subvención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_Toc236157214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9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E331FF2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5" w:history="1">
            <w:r w:rsidR="006E2464" w:rsidRPr="006E2464">
              <w:rPr>
                <w:rStyle w:val="Hipervnculo"/>
                <w:b w:val="0"/>
                <w:noProof/>
              </w:rPr>
              <w:t>6.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Kudeatzeko metodoa eta talde teknikoaren deskribapena / </w:t>
            </w:r>
            <w:r w:rsidR="006E2464" w:rsidRPr="006E2464">
              <w:rPr>
                <w:rStyle w:val="Hipervnculo"/>
                <w:b w:val="0"/>
                <w:noProof/>
              </w:rPr>
              <w:t>Método de gestión y descripción del equipo técnico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_Toc236157215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10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2A5D5464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6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7.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Proiektuaren-jardueraren jarraipenerako eta ebaluaziorako tresnak / </w:t>
            </w:r>
            <w:r w:rsidR="006E2464" w:rsidRPr="006E2464">
              <w:rPr>
                <w:rStyle w:val="Hipervnculo"/>
                <w:b w:val="0"/>
                <w:noProof/>
              </w:rPr>
              <w:t>Instrumentos para el seguimiento y evaluación del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_Toc236157216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10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97B531F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7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8.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>Proiektuaren-jardueraren adierazleak / Indicadores del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_Toc236157217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11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B30C172" w14:textId="77777777" w:rsidR="006E2464" w:rsidRPr="006E2464" w:rsidRDefault="00606B65" w:rsidP="006E2464">
          <w:pPr>
            <w:pStyle w:val="TDC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8" w:history="1">
            <w:r w:rsidR="006E2464" w:rsidRPr="006E2464">
              <w:rPr>
                <w:rStyle w:val="Hipervnculo"/>
                <w:b w:val="0"/>
                <w:noProof/>
              </w:rPr>
              <w:t>9.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Proiektuaren-jardueraren komunikazioa eta zabalkundea garatzeko metodologia, bitartekoak eta baliabideak / </w:t>
            </w:r>
            <w:r w:rsidR="006E2464" w:rsidRPr="006E2464">
              <w:rPr>
                <w:rStyle w:val="Hipervnculo"/>
                <w:b w:val="0"/>
                <w:noProof/>
              </w:rPr>
              <w:t>Metodología, medios y recursos para la comunicación y difusión del proyecto-actividad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_Toc236157218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12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87A35EA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9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9.1.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Komunikazioaren helburuak / </w:t>
            </w:r>
            <w:r w:rsidR="006E2464" w:rsidRPr="006E2464">
              <w:rPr>
                <w:rStyle w:val="Hipervnculo"/>
                <w:b w:val="0"/>
                <w:noProof/>
              </w:rPr>
              <w:t>Objetivos de la comunicación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_Toc236157219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12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3732375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20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9.2.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Komunikazio bitartekoak eta -ekintzak / </w:t>
            </w:r>
            <w:r w:rsidR="006E2464" w:rsidRPr="006E2464">
              <w:rPr>
                <w:rStyle w:val="Hipervnculo"/>
                <w:b w:val="0"/>
                <w:noProof/>
              </w:rPr>
              <w:t>Medios y acciones de comunicación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_Toc236157220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12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32403FD" w14:textId="77777777" w:rsidR="006E2464" w:rsidRPr="006E2464" w:rsidRDefault="00606B65" w:rsidP="006E2464">
          <w:pPr>
            <w:pStyle w:val="TDC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21" w:history="1">
            <w:r w:rsidR="006E2464" w:rsidRPr="006E2464">
              <w:rPr>
                <w:rStyle w:val="Hipervnculo"/>
                <w:b w:val="0"/>
                <w:noProof/>
                <w:lang w:val="eu-ES"/>
              </w:rPr>
              <w:t>9.3.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vnculo"/>
                <w:b w:val="0"/>
                <w:noProof/>
                <w:lang w:val="eu-ES"/>
              </w:rPr>
              <w:t xml:space="preserve">Komunikazio baliabideak / </w:t>
            </w:r>
            <w:r w:rsidR="006E2464" w:rsidRPr="006E2464">
              <w:rPr>
                <w:rStyle w:val="Hipervnculo"/>
                <w:b w:val="0"/>
                <w:noProof/>
              </w:rPr>
              <w:t>Recursos de comunicación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_Toc236157221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12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4EBE24E" w14:textId="77777777" w:rsidR="00C17C27" w:rsidRPr="004A74C6" w:rsidRDefault="00C17C27" w:rsidP="006E2464">
          <w:pPr>
            <w:spacing w:after="60"/>
            <w:jc w:val="both"/>
            <w:rPr>
              <w:b w:val="0"/>
              <w:sz w:val="20"/>
            </w:rPr>
          </w:pPr>
          <w:r w:rsidRPr="006E2464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15416E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157201"/>
      <w:proofErr w:type="spellStart"/>
      <w:r>
        <w:rPr>
          <w:color w:val="000000" w:themeColor="text1"/>
          <w:sz w:val="28"/>
          <w:szCs w:val="28"/>
          <w:lang w:val="eu-ES"/>
        </w:rPr>
        <w:t>Dirulaguntzaren</w:t>
      </w:r>
      <w:proofErr w:type="spellEnd"/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A86DCA" w:rsidRPr="0005577B" w14:paraId="25B9D98A" w14:textId="77777777" w:rsidTr="00BD7C1B">
        <w:trPr>
          <w:trHeight w:val="673"/>
        </w:trPr>
        <w:tc>
          <w:tcPr>
            <w:tcW w:w="3119" w:type="dxa"/>
            <w:shd w:val="clear" w:color="auto" w:fill="EFC9D9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520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2C648013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Udalari eskatutako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dirulaguntzaren</w:t>
            </w:r>
            <w:proofErr w:type="spellEnd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zenbatekoa </w:t>
            </w:r>
          </w:p>
          <w:p w14:paraId="15004BB0" w14:textId="26922B66" w:rsidR="00A86DCA" w:rsidRPr="00A86DCA" w:rsidRDefault="00A86DCA" w:rsidP="00A86DCA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Importe de la subvención solicitada al Ayuntamiento</w:t>
            </w:r>
          </w:p>
        </w:tc>
        <w:tc>
          <w:tcPr>
            <w:tcW w:w="6520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3FC91868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1C0BAD4E" w14:textId="540FD79C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Dirulaguntzaren</w:t>
            </w:r>
            <w:proofErr w:type="spellEnd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eskatzailea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C7EB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70EA35A9" w14:textId="12171B4A" w:rsidR="0032666C" w:rsidRPr="0032666C" w:rsidRDefault="0032666C" w:rsidP="0032666C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>Solicitante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520" w:type="dxa"/>
            <w:vAlign w:val="center"/>
          </w:tcPr>
          <w:p w14:paraId="641975CD" w14:textId="77777777" w:rsidR="0032666C" w:rsidRPr="0032666C" w:rsidRDefault="0032666C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0B131B67" w14:textId="77777777" w:rsidTr="00FF6E71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00EC3DED" w14:textId="77777777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Proiektuaren edo jardueraren arduraduna</w:t>
            </w:r>
            <w:r w:rsidRPr="0043494D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 </w:t>
            </w:r>
          </w:p>
          <w:p w14:paraId="21650229" w14:textId="4BB9FD87" w:rsidR="0032666C" w:rsidRPr="0032666C" w:rsidRDefault="0032666C" w:rsidP="0032666C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Responsable del proyecto o actividad</w:t>
            </w:r>
          </w:p>
        </w:tc>
        <w:tc>
          <w:tcPr>
            <w:tcW w:w="6520" w:type="dxa"/>
          </w:tcPr>
          <w:p w14:paraId="3397BE40" w14:textId="77777777" w:rsidR="0032666C" w:rsidRPr="00A86DCA" w:rsidRDefault="0032666C" w:rsidP="0032666C">
            <w:pPr>
              <w:jc w:val="both"/>
              <w:rPr>
                <w:rFonts w:cs="Arial"/>
                <w:b w:val="0"/>
                <w:bCs/>
                <w:color w:val="181512"/>
                <w:szCs w:val="22"/>
              </w:rPr>
            </w:pPr>
            <w:proofErr w:type="spellStart"/>
            <w:r>
              <w:rPr>
                <w:rFonts w:cs="Arial"/>
                <w:color w:val="181512"/>
                <w:szCs w:val="22"/>
              </w:rPr>
              <w:t>Izen-abizenak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/ Nombre y apellidos:</w:t>
            </w:r>
          </w:p>
          <w:p w14:paraId="5F6A68D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1045579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4F3E71B5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r>
              <w:rPr>
                <w:rFonts w:cs="Arial"/>
                <w:color w:val="181512"/>
                <w:szCs w:val="22"/>
              </w:rPr>
              <w:t xml:space="preserve">Posta </w:t>
            </w:r>
            <w:proofErr w:type="spellStart"/>
            <w:r>
              <w:rPr>
                <w:rFonts w:cs="Arial"/>
                <w:color w:val="181512"/>
                <w:szCs w:val="22"/>
              </w:rPr>
              <w:t>elektronikoa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Correo electrónico:</w:t>
            </w:r>
            <w:r>
              <w:rPr>
                <w:rFonts w:cs="Arial"/>
                <w:color w:val="181512"/>
                <w:szCs w:val="22"/>
              </w:rPr>
              <w:t xml:space="preserve"> </w:t>
            </w:r>
          </w:p>
          <w:p w14:paraId="299D0087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0729F15F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6F1D7112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proofErr w:type="spellStart"/>
            <w:r>
              <w:rPr>
                <w:rFonts w:cs="Arial"/>
                <w:color w:val="181512"/>
                <w:szCs w:val="22"/>
              </w:rPr>
              <w:t>Telefonoa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Teléfono</w:t>
            </w:r>
            <w:r>
              <w:rPr>
                <w:rFonts w:cs="Arial"/>
                <w:color w:val="181512"/>
                <w:szCs w:val="22"/>
              </w:rPr>
              <w:t xml:space="preserve">: </w:t>
            </w:r>
          </w:p>
          <w:p w14:paraId="2A08F32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3B10B596" w14:textId="77777777" w:rsidR="0032666C" w:rsidRPr="0032666C" w:rsidRDefault="0032666C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0AC9DC9C" w14:textId="77777777" w:rsidR="00A86DCA" w:rsidRDefault="00A86DC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3A9C52E" w14:textId="0C1D54FA" w:rsidR="006A77B5" w:rsidRPr="0043494D" w:rsidRDefault="00327399" w:rsidP="0015416E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157202"/>
      <w:r>
        <w:rPr>
          <w:color w:val="000000" w:themeColor="text1"/>
          <w:sz w:val="28"/>
          <w:szCs w:val="28"/>
          <w:lang w:val="eu-ES"/>
        </w:rPr>
        <w:t>Erakundearen</w:t>
      </w:r>
      <w:r w:rsidR="00A86DCA"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="00A86DCA"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entidad</w:t>
      </w:r>
      <w:bookmarkEnd w:id="1"/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2F6CED13" w14:textId="77777777" w:rsidR="004279B1" w:rsidRPr="00D31B14" w:rsidRDefault="004279B1" w:rsidP="00BA4E87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6A77B5" w:rsidRPr="0005577B" w14:paraId="54235582" w14:textId="77777777" w:rsidTr="00BD7C1B">
        <w:trPr>
          <w:trHeight w:val="2393"/>
        </w:trPr>
        <w:tc>
          <w:tcPr>
            <w:tcW w:w="2977" w:type="dxa"/>
            <w:shd w:val="clear" w:color="auto" w:fill="EFC9D9"/>
            <w:vAlign w:val="center"/>
          </w:tcPr>
          <w:p w14:paraId="0938A70E" w14:textId="7F12F9AC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BAZKIDE ETA BOLUNTARIO KOPURUA (guztira eta </w:t>
            </w:r>
            <w:proofErr w:type="spellStart"/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>Eibarkoak</w:t>
            </w:r>
            <w:proofErr w:type="spellEnd"/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, sexu-eta/edo generoaren arabera </w:t>
            </w:r>
            <w:r w:rsidR="00327399">
              <w:rPr>
                <w:rFonts w:cs="Arial"/>
                <w:bCs/>
                <w:color w:val="181512"/>
                <w:szCs w:val="22"/>
                <w:lang w:val="eu-ES"/>
              </w:rPr>
              <w:t>bereizita)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</w:p>
          <w:p w14:paraId="00CFD0EA" w14:textId="4971596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PERSONAS ASOCIADAS Y VOLUNTARIOS/AS (total y los/as de </w:t>
            </w:r>
            <w:proofErr w:type="spellStart"/>
            <w:r w:rsidRPr="0032666C">
              <w:rPr>
                <w:rFonts w:cs="Arial"/>
                <w:b w:val="0"/>
                <w:color w:val="181512"/>
                <w:szCs w:val="22"/>
              </w:rPr>
              <w:t>Eibar</w:t>
            </w:r>
            <w:proofErr w:type="spellEnd"/>
            <w:r w:rsidRPr="0032666C">
              <w:rPr>
                <w:rFonts w:cs="Arial"/>
                <w:b w:val="0"/>
                <w:color w:val="181512"/>
                <w:szCs w:val="22"/>
              </w:rPr>
              <w:t>, desagregados por sexo y/o género)</w:t>
            </w:r>
          </w:p>
        </w:tc>
        <w:tc>
          <w:tcPr>
            <w:tcW w:w="6662" w:type="dxa"/>
            <w:vAlign w:val="center"/>
          </w:tcPr>
          <w:p w14:paraId="3F8E60C6" w14:textId="20F175BE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5C246DB8" w14:textId="77777777" w:rsidTr="00BD7C1B">
        <w:trPr>
          <w:trHeight w:val="1000"/>
        </w:trPr>
        <w:tc>
          <w:tcPr>
            <w:tcW w:w="2977" w:type="dxa"/>
            <w:shd w:val="clear" w:color="auto" w:fill="EFC9D9"/>
            <w:vAlign w:val="center"/>
          </w:tcPr>
          <w:p w14:paraId="4987DC68" w14:textId="77777777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EIBARREN LANEAN DARAMATZAN URTEAK </w:t>
            </w:r>
          </w:p>
          <w:p w14:paraId="6A944FC4" w14:textId="7B3A3CE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AÑOS DE FUNCIONAMIENTO EN EIBAR</w:t>
            </w:r>
          </w:p>
        </w:tc>
        <w:tc>
          <w:tcPr>
            <w:tcW w:w="6662" w:type="dxa"/>
            <w:vAlign w:val="center"/>
          </w:tcPr>
          <w:p w14:paraId="56C4EF7D" w14:textId="1BDFCAD2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71D823CD" w14:textId="77777777" w:rsidTr="00BD7C1B">
        <w:trPr>
          <w:trHeight w:val="2339"/>
        </w:trPr>
        <w:tc>
          <w:tcPr>
            <w:tcW w:w="2977" w:type="dxa"/>
            <w:shd w:val="clear" w:color="auto" w:fill="EFC9D9"/>
            <w:vAlign w:val="center"/>
          </w:tcPr>
          <w:p w14:paraId="414F0DFF" w14:textId="7EB4F141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>UDALAREKIN IZAN DUEN ELKARLANA (jarduera</w:t>
            </w:r>
            <w:r w:rsidR="006E2464">
              <w:rPr>
                <w:rFonts w:cs="Arial"/>
                <w:bCs/>
                <w:color w:val="181512"/>
                <w:szCs w:val="22"/>
                <w:lang w:val="eu-ES"/>
              </w:rPr>
              <w:t>, data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eta arloa adierazi)</w:t>
            </w:r>
          </w:p>
          <w:p w14:paraId="7C92077A" w14:textId="4FF64292" w:rsidR="006A77B5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COLABORACIÓN MANTENIDA CON EL AYUNTAMIENTO (</w:t>
            </w:r>
            <w:r w:rsidR="006E2464">
              <w:rPr>
                <w:rFonts w:cs="Arial"/>
                <w:b w:val="0"/>
                <w:color w:val="181512"/>
                <w:szCs w:val="22"/>
              </w:rPr>
              <w:t xml:space="preserve">indicar actividad, fecha </w:t>
            </w:r>
            <w:r w:rsidRPr="00327399">
              <w:rPr>
                <w:rFonts w:cs="Arial"/>
                <w:b w:val="0"/>
                <w:color w:val="181512"/>
                <w:szCs w:val="22"/>
              </w:rPr>
              <w:t>y área)</w:t>
            </w:r>
          </w:p>
        </w:tc>
        <w:tc>
          <w:tcPr>
            <w:tcW w:w="6662" w:type="dxa"/>
            <w:vAlign w:val="center"/>
          </w:tcPr>
          <w:p w14:paraId="0935D925" w14:textId="798723D6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08DE61EC" w14:textId="77777777" w:rsidTr="00BD7C1B">
        <w:trPr>
          <w:trHeight w:val="4654"/>
        </w:trPr>
        <w:tc>
          <w:tcPr>
            <w:tcW w:w="2977" w:type="dxa"/>
            <w:shd w:val="clear" w:color="auto" w:fill="EFC9D9"/>
            <w:vAlign w:val="center"/>
          </w:tcPr>
          <w:p w14:paraId="29D9F661" w14:textId="7B3BD559" w:rsidR="0032666C" w:rsidRPr="0032666C" w:rsidRDefault="00327399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lastRenderedPageBreak/>
              <w:t>ERAKUNDEAK</w:t>
            </w:r>
            <w:r w:rsidR="0032666C"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EIBARREN BERTAN ESKAINTZEN DITUEN ZERBITZUAK </w:t>
            </w:r>
          </w:p>
          <w:p w14:paraId="0BE254A1" w14:textId="7C6A7450" w:rsidR="006A77B5" w:rsidRPr="0032666C" w:rsidRDefault="0032666C" w:rsidP="0032739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SERVICIOS QUE LA </w:t>
            </w:r>
            <w:r w:rsidR="00327399">
              <w:rPr>
                <w:rFonts w:cs="Arial"/>
                <w:b w:val="0"/>
                <w:color w:val="181512"/>
                <w:szCs w:val="22"/>
                <w:lang w:val="eu-ES"/>
              </w:rPr>
              <w:t>ENTIDAD</w:t>
            </w: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 PRESTA EN EIBAR </w:t>
            </w:r>
          </w:p>
        </w:tc>
        <w:tc>
          <w:tcPr>
            <w:tcW w:w="6662" w:type="dxa"/>
            <w:vAlign w:val="center"/>
          </w:tcPr>
          <w:p w14:paraId="04D5605C" w14:textId="7FECC22C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B80DC45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355918" w14:textId="77777777" w:rsidR="00BD7C1B" w:rsidRDefault="00BD7C1B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240602" w14:textId="23805980" w:rsidR="00F44F26" w:rsidRPr="00FF6E71" w:rsidRDefault="00FF6E71" w:rsidP="0015416E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2" w:name="_Toc236157203"/>
      <w:proofErr w:type="spellStart"/>
      <w:r w:rsidRPr="00FF6E71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>laguntzaren</w:t>
      </w:r>
      <w:proofErr w:type="spellEnd"/>
      <w:r w:rsidR="00BC7EB0">
        <w:rPr>
          <w:color w:val="000000" w:themeColor="text1"/>
          <w:sz w:val="28"/>
          <w:szCs w:val="28"/>
          <w:lang w:val="eu-ES"/>
        </w:rPr>
        <w:t xml:space="preserve"> xede den </w:t>
      </w:r>
      <w:r w:rsidRPr="00FF6E71">
        <w:rPr>
          <w:color w:val="000000" w:themeColor="text1"/>
          <w:sz w:val="28"/>
          <w:szCs w:val="28"/>
          <w:lang w:val="eu-ES"/>
        </w:rPr>
        <w:t xml:space="preserve">proiektuaren-jardueraren </w:t>
      </w:r>
      <w:r w:rsidR="0032666C" w:rsidRPr="0032666C">
        <w:rPr>
          <w:color w:val="000000" w:themeColor="text1"/>
          <w:sz w:val="28"/>
          <w:szCs w:val="28"/>
          <w:lang w:val="eu-ES"/>
        </w:rPr>
        <w:t xml:space="preserve">datuak / </w:t>
      </w:r>
      <w:r w:rsidR="0032666C" w:rsidRPr="00BD7C1B">
        <w:rPr>
          <w:color w:val="000000" w:themeColor="text1"/>
          <w:sz w:val="28"/>
          <w:szCs w:val="28"/>
        </w:rPr>
        <w:t>Datos de</w:t>
      </w:r>
      <w:r w:rsidR="0043494D">
        <w:rPr>
          <w:color w:val="000000" w:themeColor="text1"/>
          <w:sz w:val="28"/>
          <w:szCs w:val="28"/>
        </w:rPr>
        <w:t>l proyecto-ac</w:t>
      </w:r>
      <w:r w:rsidR="0032666C" w:rsidRPr="00BD7C1B">
        <w:rPr>
          <w:color w:val="000000" w:themeColor="text1"/>
          <w:sz w:val="28"/>
          <w:szCs w:val="28"/>
        </w:rPr>
        <w:t>tividad</w:t>
      </w:r>
      <w:r>
        <w:rPr>
          <w:color w:val="000000" w:themeColor="text1"/>
          <w:sz w:val="28"/>
          <w:szCs w:val="28"/>
        </w:rPr>
        <w:t xml:space="preserve"> </w:t>
      </w:r>
      <w:r w:rsidRPr="00FF6E71">
        <w:rPr>
          <w:color w:val="000000" w:themeColor="text1"/>
          <w:sz w:val="28"/>
          <w:szCs w:val="28"/>
        </w:rPr>
        <w:t>objeto de subvención</w:t>
      </w:r>
      <w:bookmarkEnd w:id="2"/>
    </w:p>
    <w:p w14:paraId="15D2A851" w14:textId="77777777" w:rsidR="0032666C" w:rsidRPr="00FF6E71" w:rsidRDefault="0032666C" w:rsidP="00FF6E71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7E1FD0" w14:textId="3BF2CFA6" w:rsidR="0032666C" w:rsidRPr="00BD7C1B" w:rsidRDefault="00BC7EB0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236157204"/>
      <w:proofErr w:type="spellStart"/>
      <w:r>
        <w:rPr>
          <w:sz w:val="24"/>
          <w:szCs w:val="24"/>
          <w:lang w:val="eu-ES"/>
        </w:rPr>
        <w:t>Dirulaguntzaren</w:t>
      </w:r>
      <w:proofErr w:type="spellEnd"/>
      <w:r>
        <w:rPr>
          <w:sz w:val="24"/>
          <w:szCs w:val="24"/>
          <w:lang w:val="eu-ES"/>
        </w:rPr>
        <w:t xml:space="preserve"> xede</w:t>
      </w:r>
      <w:r w:rsidR="00BD7C1B" w:rsidRPr="00BD7C1B">
        <w:rPr>
          <w:sz w:val="24"/>
          <w:szCs w:val="24"/>
          <w:lang w:val="eu-ES"/>
        </w:rPr>
        <w:t xml:space="preserve"> den </w:t>
      </w:r>
      <w:r w:rsidR="0043494D" w:rsidRPr="00BD7C1B">
        <w:rPr>
          <w:sz w:val="24"/>
          <w:szCs w:val="24"/>
          <w:lang w:val="eu-ES"/>
        </w:rPr>
        <w:t>proiektuaren</w:t>
      </w:r>
      <w:r w:rsidR="0043494D">
        <w:rPr>
          <w:sz w:val="24"/>
          <w:szCs w:val="24"/>
          <w:lang w:val="eu-ES"/>
        </w:rPr>
        <w:t>-</w:t>
      </w:r>
      <w:r w:rsidR="00BD7C1B" w:rsidRPr="00BD7C1B">
        <w:rPr>
          <w:sz w:val="24"/>
          <w:szCs w:val="24"/>
          <w:lang w:val="eu-ES"/>
        </w:rPr>
        <w:t xml:space="preserve">jardueraren </w:t>
      </w:r>
      <w:r w:rsidR="004A74C6">
        <w:rPr>
          <w:sz w:val="24"/>
          <w:szCs w:val="24"/>
          <w:lang w:val="eu-ES"/>
        </w:rPr>
        <w:t xml:space="preserve">izenburua </w:t>
      </w:r>
      <w:r w:rsidR="00BD7C1B" w:rsidRPr="00BD7C1B">
        <w:rPr>
          <w:sz w:val="24"/>
          <w:szCs w:val="24"/>
          <w:lang w:val="eu-ES"/>
        </w:rPr>
        <w:t>eta deskribapena</w:t>
      </w:r>
      <w:r w:rsidR="00BD7C1B" w:rsidRPr="00BD7C1B">
        <w:rPr>
          <w:sz w:val="24"/>
          <w:szCs w:val="24"/>
        </w:rPr>
        <w:t xml:space="preserve"> / Título y descripción del proyecto-actividad objeto de subvención</w:t>
      </w:r>
      <w:bookmarkEnd w:id="3"/>
    </w:p>
    <w:p w14:paraId="2F8027A8" w14:textId="77777777" w:rsidR="0032666C" w:rsidRPr="001B5887" w:rsidRDefault="0032666C" w:rsidP="00C10B3B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1B32BD" w:rsidRPr="006A77B5" w14:paraId="2B72983F" w14:textId="77777777" w:rsidTr="00FF6E71">
        <w:trPr>
          <w:trHeight w:val="952"/>
        </w:trPr>
        <w:tc>
          <w:tcPr>
            <w:tcW w:w="1985" w:type="dxa"/>
            <w:shd w:val="clear" w:color="auto" w:fill="EFC9D9"/>
            <w:vAlign w:val="center"/>
          </w:tcPr>
          <w:p w14:paraId="41F22466" w14:textId="1DCCF8CF" w:rsidR="0032666C" w:rsidRPr="0032666C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IZENBURUA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</w:p>
          <w:p w14:paraId="23B9C798" w14:textId="35BABD0F" w:rsidR="001B32BD" w:rsidRPr="0032666C" w:rsidRDefault="0032666C" w:rsidP="001B32BD">
            <w:pPr>
              <w:rPr>
                <w:rFonts w:cs="Arial"/>
                <w:b w:val="0"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TÍTULO</w:t>
            </w:r>
          </w:p>
        </w:tc>
        <w:tc>
          <w:tcPr>
            <w:tcW w:w="7654" w:type="dxa"/>
            <w:vAlign w:val="center"/>
          </w:tcPr>
          <w:p w14:paraId="6E36128D" w14:textId="57F3C86E" w:rsidR="00A32853" w:rsidRPr="00BD7C1B" w:rsidRDefault="00A32853" w:rsidP="00BD7C1B">
            <w:pPr>
              <w:rPr>
                <w:rFonts w:cs="Arial"/>
                <w:b w:val="0"/>
                <w:bCs/>
                <w:color w:val="000000" w:themeColor="text1"/>
                <w:szCs w:val="22"/>
              </w:rPr>
            </w:pPr>
          </w:p>
        </w:tc>
      </w:tr>
      <w:tr w:rsidR="00BD7C1B" w:rsidRPr="006A77B5" w14:paraId="42D54ED7" w14:textId="77777777" w:rsidTr="004A74C6">
        <w:trPr>
          <w:trHeight w:val="6208"/>
        </w:trPr>
        <w:tc>
          <w:tcPr>
            <w:tcW w:w="1985" w:type="dxa"/>
            <w:shd w:val="clear" w:color="auto" w:fill="EFC9D9"/>
            <w:vAlign w:val="center"/>
          </w:tcPr>
          <w:p w14:paraId="33AB9069" w14:textId="20E3CFCB" w:rsidR="00BD7C1B" w:rsidRPr="0032666C" w:rsidRDefault="00BD7C1B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DESKRIBAPENA</w:t>
            </w:r>
          </w:p>
          <w:p w14:paraId="4232EE4F" w14:textId="17EB7AF6" w:rsidR="00BD7C1B" w:rsidRDefault="00BD7C1B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  <w:lang w:val="eu-ES"/>
              </w:rPr>
              <w:t>DESCRIPCIÓN</w:t>
            </w:r>
          </w:p>
        </w:tc>
        <w:tc>
          <w:tcPr>
            <w:tcW w:w="7654" w:type="dxa"/>
            <w:vAlign w:val="center"/>
          </w:tcPr>
          <w:p w14:paraId="36ED25F1" w14:textId="77777777" w:rsidR="00BD7C1B" w:rsidRPr="00BD7C1B" w:rsidRDefault="00BD7C1B" w:rsidP="00BD7C1B">
            <w:pPr>
              <w:rPr>
                <w:rFonts w:cs="Arial"/>
                <w:b w:val="0"/>
                <w:bCs/>
                <w:color w:val="000000" w:themeColor="text1"/>
                <w:szCs w:val="22"/>
              </w:rPr>
            </w:pPr>
          </w:p>
        </w:tc>
      </w:tr>
    </w:tbl>
    <w:p w14:paraId="6D1282F8" w14:textId="4B853174" w:rsidR="00BD7C1B" w:rsidRDefault="00BD7C1B">
      <w:pPr>
        <w:rPr>
          <w:b w:val="0"/>
          <w:lang w:val="es-ES_tradnl"/>
        </w:rPr>
      </w:pPr>
      <w:r>
        <w:rPr>
          <w:b w:val="0"/>
          <w:lang w:val="es-ES_tradnl"/>
        </w:rPr>
        <w:br w:type="page"/>
      </w:r>
    </w:p>
    <w:p w14:paraId="647279B6" w14:textId="77777777" w:rsidR="00CD6388" w:rsidRDefault="00CD6388" w:rsidP="00C10B3B">
      <w:pPr>
        <w:jc w:val="both"/>
        <w:rPr>
          <w:rFonts w:cs="Arial"/>
          <w:b w:val="0"/>
          <w:color w:val="181512"/>
          <w:szCs w:val="22"/>
        </w:rPr>
      </w:pPr>
    </w:p>
    <w:p w14:paraId="1A0159B9" w14:textId="48750A44" w:rsidR="00294E6D" w:rsidRPr="00327399" w:rsidRDefault="00BD7C1B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4" w:name="_Toc236157205"/>
      <w:r w:rsidRPr="001C3B0B">
        <w:rPr>
          <w:sz w:val="24"/>
          <w:szCs w:val="24"/>
          <w:lang w:val="eu-ES"/>
        </w:rPr>
        <w:t>Proiektua-jarduera aurrera eramateko abi</w:t>
      </w:r>
      <w:r w:rsidR="001C3B0B">
        <w:rPr>
          <w:sz w:val="24"/>
          <w:szCs w:val="24"/>
          <w:lang w:val="eu-ES"/>
        </w:rPr>
        <w:t>a</w:t>
      </w:r>
      <w:r w:rsidRPr="001C3B0B">
        <w:rPr>
          <w:sz w:val="24"/>
          <w:szCs w:val="24"/>
          <w:lang w:val="eu-ES"/>
        </w:rPr>
        <w:t xml:space="preserve">puntutzat hartu den beharra (arazoak, </w:t>
      </w:r>
      <w:r w:rsidR="001C3B0B" w:rsidRPr="001C3B0B">
        <w:rPr>
          <w:sz w:val="24"/>
          <w:szCs w:val="24"/>
          <w:lang w:val="eu-ES"/>
        </w:rPr>
        <w:t>hautemandako erronkak</w:t>
      </w:r>
      <w:r w:rsidR="001C3B0B">
        <w:rPr>
          <w:sz w:val="24"/>
          <w:szCs w:val="24"/>
          <w:lang w:val="eu-ES"/>
        </w:rPr>
        <w:t>…)</w:t>
      </w:r>
      <w:r w:rsidRPr="001C3B0B">
        <w:rPr>
          <w:sz w:val="24"/>
          <w:szCs w:val="24"/>
          <w:lang w:val="eu-ES"/>
        </w:rPr>
        <w:t xml:space="preserve"> / </w:t>
      </w:r>
      <w:bookmarkStart w:id="5" w:name="_Toc120019986"/>
      <w:r w:rsidRPr="00327399">
        <w:rPr>
          <w:sz w:val="24"/>
          <w:szCs w:val="24"/>
        </w:rPr>
        <w:t xml:space="preserve">Identificación </w:t>
      </w:r>
      <w:r w:rsidR="001C3B0B" w:rsidRPr="00327399">
        <w:rPr>
          <w:sz w:val="24"/>
          <w:szCs w:val="24"/>
        </w:rPr>
        <w:t>de la necesidad (problemas, retos detectados…) a la que responde el proyecto-actividad</w:t>
      </w:r>
      <w:bookmarkEnd w:id="5"/>
      <w:bookmarkEnd w:id="4"/>
    </w:p>
    <w:p w14:paraId="26C64DED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5B40C23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4C18ADB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E3850D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51C46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F916312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9DB0C9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5C03C3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34D8D06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45DF4A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713A5A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6D25B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3D90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AE538F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DFF2974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34A05C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870068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EE0694D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5C65C2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F2B000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D33E1A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B52003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37E7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0A84D33" w14:textId="229670CB" w:rsidR="00294E6D" w:rsidRPr="0043494D" w:rsidRDefault="0043494D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157206"/>
      <w:r w:rsidRPr="0043494D">
        <w:rPr>
          <w:sz w:val="24"/>
          <w:szCs w:val="24"/>
          <w:lang w:val="eu-ES"/>
        </w:rPr>
        <w:t xml:space="preserve">Proiektuaren-jardueraren </w:t>
      </w:r>
      <w:r w:rsidR="001C3B0B" w:rsidRPr="0043494D">
        <w:rPr>
          <w:sz w:val="24"/>
          <w:szCs w:val="24"/>
          <w:lang w:val="eu-ES"/>
        </w:rPr>
        <w:t xml:space="preserve">helburuak eta espero diren emaitzak / </w:t>
      </w:r>
      <w:r w:rsidR="001C3B0B" w:rsidRPr="0043494D">
        <w:rPr>
          <w:sz w:val="24"/>
          <w:szCs w:val="24"/>
        </w:rPr>
        <w:t>Objetivos de</w:t>
      </w:r>
      <w:r w:rsidRPr="0043494D">
        <w:rPr>
          <w:sz w:val="24"/>
          <w:szCs w:val="24"/>
        </w:rPr>
        <w:t>l</w:t>
      </w:r>
      <w:r w:rsidR="001C3B0B" w:rsidRPr="0043494D">
        <w:rPr>
          <w:sz w:val="24"/>
          <w:szCs w:val="24"/>
        </w:rPr>
        <w:t xml:space="preserve"> </w:t>
      </w:r>
      <w:r w:rsidRPr="0043494D">
        <w:rPr>
          <w:sz w:val="24"/>
          <w:szCs w:val="24"/>
        </w:rPr>
        <w:t xml:space="preserve">proyecto-actividad </w:t>
      </w:r>
      <w:r w:rsidR="001C3B0B" w:rsidRPr="0043494D">
        <w:rPr>
          <w:sz w:val="24"/>
          <w:szCs w:val="24"/>
        </w:rPr>
        <w:t>y resultados esperados</w:t>
      </w:r>
      <w:bookmarkEnd w:id="6"/>
    </w:p>
    <w:p w14:paraId="73A657AB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A40801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FE656F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43242C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799DEA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8C6E72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C14A8E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51C1F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9A08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691A132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D0B206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A4A8A63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28ABDBB2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64180C6F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09A1F730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25949F64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B8E1FE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C7C3D3E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93A4AA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F399B33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031BB0E" w14:textId="462FA16D" w:rsidR="001C3B0B" w:rsidRDefault="001C3B0B">
      <w:pPr>
        <w:rPr>
          <w:rFonts w:cs="Arial"/>
          <w:b w:val="0"/>
          <w:color w:val="181512"/>
          <w:szCs w:val="22"/>
        </w:rPr>
      </w:pPr>
      <w:r>
        <w:rPr>
          <w:rFonts w:cs="Arial"/>
          <w:b w:val="0"/>
          <w:color w:val="181512"/>
          <w:szCs w:val="22"/>
        </w:rPr>
        <w:br w:type="page"/>
      </w:r>
    </w:p>
    <w:p w14:paraId="2C50A65E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0B914F8" w14:textId="4BB94300" w:rsidR="001C3B0B" w:rsidRPr="001C3B0B" w:rsidRDefault="0043494D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7" w:name="_Toc236157207"/>
      <w:r w:rsidRPr="0043494D">
        <w:rPr>
          <w:sz w:val="24"/>
          <w:szCs w:val="24"/>
          <w:lang w:val="eu-ES"/>
        </w:rPr>
        <w:t xml:space="preserve">Proiektuaren-jardueraren </w:t>
      </w:r>
      <w:r w:rsidR="001C3B0B" w:rsidRPr="001C3B0B">
        <w:rPr>
          <w:sz w:val="24"/>
          <w:szCs w:val="24"/>
          <w:lang w:val="eu-ES"/>
        </w:rPr>
        <w:t xml:space="preserve">xede-taldea (adina, ezaugarriak, etab. sexu-eta/edo generoaren arabera </w:t>
      </w:r>
      <w:r w:rsidR="00327399">
        <w:rPr>
          <w:sz w:val="24"/>
          <w:szCs w:val="24"/>
          <w:lang w:val="eu-ES"/>
        </w:rPr>
        <w:t>bereizita</w:t>
      </w:r>
      <w:r w:rsidR="001C3B0B" w:rsidRPr="001C3B0B">
        <w:rPr>
          <w:sz w:val="24"/>
          <w:szCs w:val="24"/>
          <w:lang w:val="eu-ES"/>
        </w:rPr>
        <w:t xml:space="preserve">) / </w:t>
      </w:r>
      <w:r w:rsidR="001C3B0B" w:rsidRPr="001C3B0B">
        <w:rPr>
          <w:sz w:val="24"/>
          <w:szCs w:val="24"/>
        </w:rPr>
        <w:t xml:space="preserve">Colectivo al que se dirige </w:t>
      </w:r>
      <w:r w:rsidRPr="0043494D">
        <w:rPr>
          <w:sz w:val="24"/>
          <w:szCs w:val="24"/>
        </w:rPr>
        <w:t xml:space="preserve">el proyecto-actividad </w:t>
      </w:r>
      <w:r w:rsidR="001C3B0B" w:rsidRPr="001C3B0B">
        <w:rPr>
          <w:sz w:val="24"/>
          <w:szCs w:val="24"/>
        </w:rPr>
        <w:t xml:space="preserve">(edad, características, etc. </w:t>
      </w:r>
      <w:proofErr w:type="gramStart"/>
      <w:r w:rsidR="001C3B0B" w:rsidRPr="001C3B0B">
        <w:rPr>
          <w:sz w:val="24"/>
          <w:szCs w:val="24"/>
        </w:rPr>
        <w:t>desagregados</w:t>
      </w:r>
      <w:proofErr w:type="gramEnd"/>
      <w:r w:rsidR="001C3B0B" w:rsidRPr="001C3B0B">
        <w:rPr>
          <w:sz w:val="24"/>
          <w:szCs w:val="24"/>
        </w:rPr>
        <w:t xml:space="preserve"> por sexo y/o género)</w:t>
      </w:r>
      <w:bookmarkEnd w:id="7"/>
    </w:p>
    <w:p w14:paraId="7E3729B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2FEEF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6B961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AFE841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8376730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CB7D40C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B37BFF6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1DA5A2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277EC5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41D048E8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42FC45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E2F2FA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E88F6A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36183B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C9B365C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9CF114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83E8B5E" w14:textId="1FBA4243" w:rsidR="0043494D" w:rsidRPr="0043494D" w:rsidRDefault="0043494D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236157208"/>
      <w:r w:rsidRPr="0043494D">
        <w:rPr>
          <w:sz w:val="24"/>
          <w:szCs w:val="24"/>
          <w:lang w:val="eu-ES"/>
        </w:rPr>
        <w:t>Proiektua</w:t>
      </w:r>
      <w:r>
        <w:rPr>
          <w:sz w:val="24"/>
          <w:szCs w:val="24"/>
          <w:lang w:val="eu-ES"/>
        </w:rPr>
        <w:t>-</w:t>
      </w:r>
      <w:r w:rsidRPr="0043494D">
        <w:rPr>
          <w:sz w:val="24"/>
          <w:szCs w:val="24"/>
          <w:lang w:val="eu-ES"/>
        </w:rPr>
        <w:t xml:space="preserve">jarduera gauzatuko den tokia eta data(k) / </w:t>
      </w:r>
      <w:r w:rsidRPr="0043494D">
        <w:rPr>
          <w:sz w:val="24"/>
          <w:szCs w:val="24"/>
        </w:rPr>
        <w:t>Lugar y fecha(s) de realización del proyecto-actividad</w:t>
      </w:r>
      <w:bookmarkEnd w:id="8"/>
    </w:p>
    <w:p w14:paraId="643C91B4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280D7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431AA9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41DA79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F5491D3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6A6B5A63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33778938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0BD7E97C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6D02AD40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CFDCD0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0D1D74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C3FB8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4E2CD4" w14:textId="32A979FE" w:rsidR="0043494D" w:rsidRPr="0043494D" w:rsidRDefault="00327399" w:rsidP="0015416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9" w:name="_Toc236157209"/>
      <w:r>
        <w:rPr>
          <w:sz w:val="24"/>
          <w:szCs w:val="24"/>
          <w:lang w:val="eu-ES"/>
        </w:rPr>
        <w:t>Erakunde</w:t>
      </w:r>
      <w:r w:rsidR="0043494D" w:rsidRPr="0043494D">
        <w:rPr>
          <w:sz w:val="24"/>
          <w:szCs w:val="24"/>
          <w:lang w:val="eu-ES"/>
        </w:rPr>
        <w:t xml:space="preserve"> eskatzailea</w:t>
      </w:r>
      <w:r w:rsidR="00BC7EB0">
        <w:rPr>
          <w:sz w:val="24"/>
          <w:szCs w:val="24"/>
          <w:lang w:val="eu-ES"/>
        </w:rPr>
        <w:t>k behar dituen</w:t>
      </w:r>
      <w:r w:rsidR="0043494D" w:rsidRPr="0043494D">
        <w:rPr>
          <w:sz w:val="24"/>
          <w:szCs w:val="24"/>
          <w:lang w:val="eu-ES"/>
        </w:rPr>
        <w:t xml:space="preserve"> baliabide materialak eta giza baliabideak proiektua-jarduera gauzatzeko / </w:t>
      </w:r>
      <w:r w:rsidR="0043494D" w:rsidRPr="0043494D">
        <w:rPr>
          <w:sz w:val="24"/>
          <w:szCs w:val="24"/>
        </w:rPr>
        <w:t xml:space="preserve">Recursos materiales y humanos de la entidad solicitante </w:t>
      </w:r>
      <w:r w:rsidR="00BC7EB0">
        <w:rPr>
          <w:sz w:val="24"/>
          <w:szCs w:val="24"/>
        </w:rPr>
        <w:t xml:space="preserve">necesarios </w:t>
      </w:r>
      <w:r w:rsidR="0043494D" w:rsidRPr="0043494D">
        <w:rPr>
          <w:sz w:val="24"/>
          <w:szCs w:val="24"/>
        </w:rPr>
        <w:t>para la ejecución del proyecto-actividad</w:t>
      </w:r>
      <w:bookmarkEnd w:id="9"/>
    </w:p>
    <w:p w14:paraId="0CCA2588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C663F3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3A6F8DD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F4A931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0A5DF42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59945F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9648FA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553DFA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E7DCBC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72A819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84D89A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8221D0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B3D668C" w14:textId="6B42C2B6" w:rsidR="0043494D" w:rsidRDefault="0043494D">
      <w:pPr>
        <w:rPr>
          <w:rFonts w:cs="Arial"/>
          <w:b w:val="0"/>
          <w:color w:val="181512"/>
          <w:szCs w:val="22"/>
        </w:rPr>
      </w:pPr>
      <w:r>
        <w:rPr>
          <w:rFonts w:cs="Arial"/>
          <w:b w:val="0"/>
          <w:color w:val="181512"/>
          <w:szCs w:val="22"/>
        </w:rPr>
        <w:br w:type="page"/>
      </w:r>
    </w:p>
    <w:p w14:paraId="6FE0783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CCF64B6" w14:textId="40E5C2EF" w:rsidR="002F1411" w:rsidRPr="00327399" w:rsidRDefault="002F1411" w:rsidP="002F1411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157210"/>
      <w:r w:rsidRPr="002F1411">
        <w:rPr>
          <w:sz w:val="24"/>
          <w:szCs w:val="24"/>
          <w:lang w:val="eu-ES"/>
        </w:rPr>
        <w:t xml:space="preserve">Euskararen erabilera: euskaraz gauzatuko diren jardueren aurreikuspena, euskarak erakundearen irudian eta antolaketan duen lekua… / </w:t>
      </w:r>
      <w:r w:rsidRPr="00327399">
        <w:rPr>
          <w:sz w:val="24"/>
          <w:szCs w:val="24"/>
        </w:rPr>
        <w:t xml:space="preserve">Uso del euskera: acciones, actividades que se </w:t>
      </w:r>
      <w:r w:rsidR="00327399" w:rsidRPr="00327399">
        <w:rPr>
          <w:sz w:val="24"/>
          <w:szCs w:val="24"/>
        </w:rPr>
        <w:t>prevén</w:t>
      </w:r>
      <w:r w:rsidRPr="00327399">
        <w:rPr>
          <w:sz w:val="24"/>
          <w:szCs w:val="24"/>
        </w:rPr>
        <w:t xml:space="preserve"> realizar en euskera, espacio que tiene el euskera en la imagen y en la organización de la entidad…</w:t>
      </w:r>
      <w:bookmarkEnd w:id="10"/>
    </w:p>
    <w:p w14:paraId="441FC17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FF114B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EB3D18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03FC942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0BCC2E9B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32497A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DDA7CA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1EC8867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A39B5AD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37ABC60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7699AAE1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2F87018" w14:textId="71464FAF" w:rsidR="002F1411" w:rsidRPr="00327399" w:rsidRDefault="002F1411" w:rsidP="002F1411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157211"/>
      <w:r w:rsidRPr="002F1411">
        <w:rPr>
          <w:sz w:val="24"/>
          <w:szCs w:val="24"/>
          <w:lang w:val="eu-ES"/>
        </w:rPr>
        <w:t xml:space="preserve">Sexuaren eta generoaren araberako desberdintasunak saihesteko edo zuzentzeko ekintza eta jarduera espezifikoak / </w:t>
      </w:r>
      <w:r w:rsidRPr="00327399">
        <w:rPr>
          <w:sz w:val="24"/>
          <w:szCs w:val="24"/>
        </w:rPr>
        <w:t>Acciones específicas para evitar o corregir las desigualdades por sexo y género</w:t>
      </w:r>
      <w:bookmarkEnd w:id="11"/>
    </w:p>
    <w:p w14:paraId="5BBBC4C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16BE83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3B80802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617E489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DA70AE7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58B766E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0A56EDEA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598CFDDA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10F38783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69A274F8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186E39C5" w14:textId="45260329" w:rsidR="006E2464" w:rsidRPr="006E2464" w:rsidRDefault="006E2464" w:rsidP="003B032E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2"/>
          <w:szCs w:val="22"/>
        </w:rPr>
      </w:pPr>
      <w:bookmarkStart w:id="12" w:name="_Toc236157212"/>
      <w:r>
        <w:rPr>
          <w:sz w:val="24"/>
          <w:szCs w:val="24"/>
          <w:lang w:val="eu-ES"/>
        </w:rPr>
        <w:t xml:space="preserve">Kultur aniztasuna erreferentzia testuinguru gisa duten </w:t>
      </w:r>
      <w:r w:rsidRPr="006E2464">
        <w:rPr>
          <w:sz w:val="24"/>
          <w:szCs w:val="24"/>
          <w:lang w:val="eu-ES"/>
        </w:rPr>
        <w:t xml:space="preserve">ekintza eta jarduera espezifikoak / </w:t>
      </w:r>
      <w:r w:rsidRPr="00327399">
        <w:rPr>
          <w:sz w:val="24"/>
          <w:szCs w:val="24"/>
        </w:rPr>
        <w:t xml:space="preserve">Acciones específicas </w:t>
      </w:r>
      <w:r>
        <w:rPr>
          <w:sz w:val="24"/>
          <w:szCs w:val="24"/>
        </w:rPr>
        <w:t>que tengan como contexto de referencia la diversidad cultural</w:t>
      </w:r>
      <w:bookmarkEnd w:id="12"/>
    </w:p>
    <w:p w14:paraId="549F75F7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5B08FD09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5E540480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792E034F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AAFE6EC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640537F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AD74136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10AC4ED" w14:textId="77777777" w:rsidR="001C3B0B" w:rsidRPr="00006C17" w:rsidRDefault="001C3B0B" w:rsidP="00CF5EB9">
      <w:pPr>
        <w:pStyle w:val="Default"/>
        <w:jc w:val="both"/>
        <w:rPr>
          <w:sz w:val="22"/>
          <w:szCs w:val="22"/>
        </w:rPr>
      </w:pPr>
    </w:p>
    <w:p w14:paraId="42D9C762" w14:textId="3322B115" w:rsidR="00427085" w:rsidRPr="0005577B" w:rsidRDefault="00427085" w:rsidP="005543C0">
      <w:pPr>
        <w:rPr>
          <w:rFonts w:cs="Arial"/>
          <w:sz w:val="20"/>
        </w:rPr>
      </w:pPr>
    </w:p>
    <w:p w14:paraId="37C2DA23" w14:textId="77777777" w:rsidR="008E3639" w:rsidRDefault="008E3639" w:rsidP="00BA4E87">
      <w:pPr>
        <w:pStyle w:val="Prrafodelista"/>
        <w:rPr>
          <w:rFonts w:ascii="Arial" w:hAnsi="Arial" w:cs="Arial"/>
          <w:b/>
          <w:bCs/>
          <w:color w:val="000000"/>
        </w:rPr>
        <w:sectPr w:rsidR="008E3639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49373AE5" w14:textId="77777777" w:rsidR="00CF5EB9" w:rsidRPr="006563AB" w:rsidRDefault="00CF5EB9" w:rsidP="00CF5EB9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66DB3649" w14:textId="7B9BF270" w:rsidR="00CF5EB9" w:rsidRPr="004A74C6" w:rsidRDefault="001C3B0B" w:rsidP="0015416E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13" w:name="_Toc236157213"/>
      <w:r w:rsidRPr="004A74C6">
        <w:rPr>
          <w:color w:val="000000" w:themeColor="text1"/>
          <w:sz w:val="28"/>
          <w:szCs w:val="28"/>
          <w:lang w:val="eu-ES"/>
        </w:rPr>
        <w:t>Jarduera-proiektua</w:t>
      </w:r>
      <w:r w:rsidR="004A74C6">
        <w:rPr>
          <w:color w:val="000000" w:themeColor="text1"/>
          <w:sz w:val="28"/>
          <w:szCs w:val="28"/>
          <w:lang w:val="eu-ES"/>
        </w:rPr>
        <w:t xml:space="preserve"> gauzatzeko</w:t>
      </w:r>
      <w:r w:rsidRPr="004A74C6">
        <w:rPr>
          <w:color w:val="000000" w:themeColor="text1"/>
          <w:sz w:val="28"/>
          <w:szCs w:val="28"/>
          <w:lang w:val="eu-ES"/>
        </w:rPr>
        <w:t xml:space="preserve"> </w:t>
      </w:r>
      <w:r w:rsidR="004A74C6">
        <w:rPr>
          <w:color w:val="000000" w:themeColor="text1"/>
          <w:sz w:val="28"/>
          <w:szCs w:val="28"/>
          <w:lang w:val="eu-ES"/>
        </w:rPr>
        <w:t>egutegia (kronograma)</w:t>
      </w:r>
      <w:r w:rsidRPr="004A74C6">
        <w:rPr>
          <w:color w:val="000000" w:themeColor="text1"/>
          <w:sz w:val="28"/>
          <w:szCs w:val="28"/>
          <w:lang w:val="eu-ES"/>
        </w:rPr>
        <w:t xml:space="preserve"> / </w:t>
      </w:r>
      <w:r w:rsidR="004A74C6" w:rsidRPr="004A74C6">
        <w:rPr>
          <w:color w:val="000000" w:themeColor="text1"/>
          <w:sz w:val="28"/>
          <w:szCs w:val="28"/>
        </w:rPr>
        <w:t xml:space="preserve">Calendario de ejecución </w:t>
      </w:r>
      <w:r w:rsidR="00CF5EB9" w:rsidRPr="004A74C6">
        <w:rPr>
          <w:color w:val="000000" w:themeColor="text1"/>
          <w:sz w:val="28"/>
          <w:szCs w:val="28"/>
        </w:rPr>
        <w:t>de</w:t>
      </w:r>
      <w:r w:rsidRPr="004A74C6">
        <w:rPr>
          <w:color w:val="000000" w:themeColor="text1"/>
          <w:sz w:val="28"/>
          <w:szCs w:val="28"/>
        </w:rPr>
        <w:t xml:space="preserve"> </w:t>
      </w:r>
      <w:r w:rsidR="00CF5EB9" w:rsidRPr="004A74C6">
        <w:rPr>
          <w:color w:val="000000" w:themeColor="text1"/>
          <w:sz w:val="28"/>
          <w:szCs w:val="28"/>
        </w:rPr>
        <w:t>l</w:t>
      </w:r>
      <w:r w:rsidRPr="004A74C6">
        <w:rPr>
          <w:color w:val="000000" w:themeColor="text1"/>
          <w:sz w:val="28"/>
          <w:szCs w:val="28"/>
        </w:rPr>
        <w:t>a actividad-</w:t>
      </w:r>
      <w:r w:rsidR="00CF5EB9" w:rsidRPr="004A74C6">
        <w:rPr>
          <w:color w:val="000000" w:themeColor="text1"/>
          <w:sz w:val="28"/>
          <w:szCs w:val="28"/>
        </w:rPr>
        <w:t xml:space="preserve"> proyecto</w:t>
      </w:r>
      <w:r w:rsidR="0043494D" w:rsidRPr="004A74C6">
        <w:rPr>
          <w:color w:val="000000" w:themeColor="text1"/>
          <w:sz w:val="28"/>
          <w:szCs w:val="28"/>
        </w:rPr>
        <w:t xml:space="preserve"> </w:t>
      </w:r>
      <w:r w:rsidR="004A74C6" w:rsidRPr="004A74C6">
        <w:rPr>
          <w:color w:val="000000" w:themeColor="text1"/>
          <w:sz w:val="28"/>
          <w:szCs w:val="28"/>
        </w:rPr>
        <w:t>(cronograma)</w:t>
      </w:r>
      <w:bookmarkEnd w:id="13"/>
    </w:p>
    <w:p w14:paraId="10D6CC4B" w14:textId="77777777" w:rsidR="0043494D" w:rsidRDefault="0043494D" w:rsidP="008E3639">
      <w:pPr>
        <w:pStyle w:val="Prrafodelist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0D1783B" w14:textId="77777777" w:rsidR="001C3B0B" w:rsidRPr="006563AB" w:rsidRDefault="001C3B0B" w:rsidP="008E3639">
      <w:pPr>
        <w:pStyle w:val="Prrafodelist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Tablaconcuadrc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A74C6" w:rsidRPr="008E3639" w14:paraId="5BD14BE2" w14:textId="77777777" w:rsidTr="004A74C6">
        <w:tc>
          <w:tcPr>
            <w:tcW w:w="7792" w:type="dxa"/>
            <w:vMerge w:val="restart"/>
            <w:shd w:val="clear" w:color="auto" w:fill="DE8EB0"/>
            <w:vAlign w:val="center"/>
          </w:tcPr>
          <w:p w14:paraId="2E5B08C9" w14:textId="6740B01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DE8EB0"/>
            <w:vAlign w:val="center"/>
          </w:tcPr>
          <w:p w14:paraId="0F5B3C53" w14:textId="6FA8823A" w:rsidR="004A74C6" w:rsidRPr="008E3639" w:rsidRDefault="004C3A1D" w:rsidP="008E3639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A74C6" w:rsidRPr="008E3639" w14:paraId="3520C1B8" w14:textId="77777777" w:rsidTr="004A74C6">
        <w:tc>
          <w:tcPr>
            <w:tcW w:w="7792" w:type="dxa"/>
            <w:vMerge/>
            <w:shd w:val="clear" w:color="auto" w:fill="DE8EB0"/>
            <w:vAlign w:val="center"/>
          </w:tcPr>
          <w:p w14:paraId="07590CF9" w14:textId="77777777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E8EB0"/>
            <w:vAlign w:val="center"/>
          </w:tcPr>
          <w:p w14:paraId="60AAF8F3" w14:textId="5B8A2F7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A1D7200" w14:textId="5F4B04B9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6AB16CE" w14:textId="5C012504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C96CE81" w14:textId="32F5F54D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607CF378" w14:textId="5E80E81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4951CCF" w14:textId="1255CB26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77EFF59" w14:textId="005F3B2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E16E47B" w14:textId="606C686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0F4812C9" w14:textId="39ED5A0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B05632A" w14:textId="0A62643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8BA1A4C" w14:textId="58F5295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68FBFDC" w14:textId="18EB0BD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A74C6" w:rsidRPr="00AE024D" w14:paraId="3E9B5D88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DF044E1" w14:textId="03552B0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958E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04FA4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103280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2356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A841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DE23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FF21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B96F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050D1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D3C76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94ABA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8B0B2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2E0F5374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96006A4" w14:textId="7561351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28A1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D58F5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E80AF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F8845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F9A7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595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8651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F45E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DFF5E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E857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75CF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9B5F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4A586753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1D0147C8" w14:textId="2D3E8302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6B6C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3388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7B7A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EE0C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5C2AB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DE8DE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F6F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EEC0A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61EF8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3004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27EF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1F74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109098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C80BBF6" w14:textId="5234B16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98A6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2A57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6881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3B3A5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394D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578A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613AB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170F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C996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A3D7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A95F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88DA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17A114D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4D9D172E" w14:textId="4CD16E6F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2A9B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A7D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0785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96431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97E4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1D50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A0B34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09E3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6C37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961F6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3FD98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882C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0CCEE382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2F6BB71" w14:textId="1986769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72C0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31B2F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AC333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36356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AC6C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B8B1F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911D4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1C71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47875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20E13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6CBA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2B1C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EB3A45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FA9B49" w14:textId="56801F4C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070C7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766BC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127C4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3588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CFF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5AF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B4D4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57C4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6AF9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5BC7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0A96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31C6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85104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CB4E8BC" w14:textId="0C3D9967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A4EA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BA13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806A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7C7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D63A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9CD8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3114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2202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C8A86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F133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495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839F6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516F51A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297FCC" w14:textId="3232C263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B4329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060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8985B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DA7A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A3A1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7CE98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175E1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81A3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6465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8658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F855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EF4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A1392D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C1F74D5" w14:textId="6B0BC39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F6E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C8FF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0D59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38A34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DD42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A47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650E8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BF39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EDB7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E33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26F1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10CB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FA02C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5BF5AE5A" w14:textId="3D5C8EDE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EE461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B046D6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E6AC7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74129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FA53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65CA2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935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56489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2BA19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E23A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E2804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5FC63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4F5481F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EDB3DAC" w14:textId="22E1A7E7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4921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9CE6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4386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8714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C36B7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2968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BDB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625C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8285D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557AE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59863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E4F6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321B1A2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80BC9BB" w14:textId="45F306C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57C5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4F9E3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7544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C3568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DBE0F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5184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57BB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AE6A7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36FAD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412E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AEE5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02DE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54C791ED" w14:textId="0508EEF0" w:rsidR="007779AD" w:rsidRDefault="007779AD">
      <w:pPr>
        <w:rPr>
          <w:rFonts w:eastAsia="Calibri" w:cs="Arial"/>
          <w:bCs/>
          <w:color w:val="000000"/>
          <w:szCs w:val="22"/>
          <w:lang w:eastAsia="en-US"/>
        </w:rPr>
      </w:pPr>
    </w:p>
    <w:p w14:paraId="50C651E6" w14:textId="77777777" w:rsidR="002C5EC1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6340CE80" w14:textId="77777777" w:rsidR="002C5EC1" w:rsidRPr="00166506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2C5EC1" w:rsidRPr="00166506" w:rsidSect="002C5EC1">
          <w:headerReference w:type="default" r:id="rId13"/>
          <w:pgSz w:w="16838" w:h="11906" w:orient="landscape"/>
          <w:pgMar w:top="1559" w:right="1134" w:bottom="709" w:left="1134" w:header="284" w:footer="448" w:gutter="0"/>
          <w:cols w:space="708"/>
          <w:docGrid w:linePitch="360"/>
        </w:sectPr>
      </w:pPr>
    </w:p>
    <w:p w14:paraId="6D411150" w14:textId="77777777" w:rsidR="006C0349" w:rsidRPr="0091139C" w:rsidRDefault="006C0349" w:rsidP="0091139C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0210CBE8" w14:textId="6BE178F8" w:rsidR="00040177" w:rsidRPr="00040177" w:rsidRDefault="00040177" w:rsidP="00040177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4" w:name="_Toc236157214"/>
      <w:proofErr w:type="spellStart"/>
      <w:r w:rsidRPr="00040177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>laguntzaren</w:t>
      </w:r>
      <w:proofErr w:type="spellEnd"/>
      <w:r w:rsidR="00BC7EB0">
        <w:rPr>
          <w:color w:val="000000" w:themeColor="text1"/>
          <w:sz w:val="28"/>
          <w:szCs w:val="28"/>
          <w:lang w:val="eu-ES"/>
        </w:rPr>
        <w:t xml:space="preserve"> xede </w:t>
      </w:r>
      <w:r w:rsidRPr="00040177">
        <w:rPr>
          <w:color w:val="000000" w:themeColor="text1"/>
          <w:sz w:val="28"/>
          <w:szCs w:val="28"/>
          <w:lang w:val="eu-ES"/>
        </w:rPr>
        <w:t xml:space="preserve">den jardueraren edo programaren diru-sarreren eta gastuen aurrekontua / </w:t>
      </w:r>
      <w:r>
        <w:rPr>
          <w:color w:val="000000" w:themeColor="text1"/>
          <w:sz w:val="28"/>
          <w:szCs w:val="28"/>
          <w:lang w:val="eu-ES"/>
        </w:rPr>
        <w:t>P</w:t>
      </w:r>
      <w:r w:rsidRPr="00040177">
        <w:rPr>
          <w:color w:val="000000" w:themeColor="text1"/>
          <w:sz w:val="28"/>
          <w:szCs w:val="28"/>
          <w:lang w:val="eu-ES"/>
        </w:rPr>
        <w:t xml:space="preserve">resupuesto de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ingresos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y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gastos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activida</w:t>
      </w:r>
      <w:r>
        <w:rPr>
          <w:color w:val="000000" w:themeColor="text1"/>
          <w:sz w:val="28"/>
          <w:szCs w:val="28"/>
          <w:lang w:val="eu-ES"/>
        </w:rPr>
        <w:t>d</w:t>
      </w:r>
      <w:proofErr w:type="spellEnd"/>
      <w:r>
        <w:rPr>
          <w:color w:val="000000" w:themeColor="text1"/>
          <w:sz w:val="28"/>
          <w:szCs w:val="28"/>
          <w:lang w:val="eu-ES"/>
        </w:rPr>
        <w:t xml:space="preserve"> o programa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objeto</w:t>
      </w:r>
      <w:proofErr w:type="spellEnd"/>
      <w:r w:rsidR="00BC7EB0">
        <w:rPr>
          <w:color w:val="000000" w:themeColor="text1"/>
          <w:sz w:val="28"/>
          <w:szCs w:val="28"/>
          <w:lang w:val="eu-ES"/>
        </w:rPr>
        <w:t xml:space="preserve"> de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subvención</w:t>
      </w:r>
      <w:bookmarkEnd w:id="14"/>
      <w:proofErr w:type="spellEnd"/>
    </w:p>
    <w:p w14:paraId="5D7B0494" w14:textId="77777777" w:rsidR="00040177" w:rsidRPr="00E01072" w:rsidRDefault="00040177" w:rsidP="00040177">
      <w:pPr>
        <w:pStyle w:val="Default"/>
        <w:jc w:val="both"/>
        <w:rPr>
          <w:sz w:val="22"/>
          <w:szCs w:val="22"/>
        </w:rPr>
      </w:pPr>
    </w:p>
    <w:p w14:paraId="536B9049" w14:textId="769A5A0A" w:rsidR="00040177" w:rsidRPr="00327399" w:rsidRDefault="00040177" w:rsidP="00327399">
      <w:pPr>
        <w:pStyle w:val="Default"/>
        <w:jc w:val="center"/>
        <w:rPr>
          <w:i/>
          <w:sz w:val="22"/>
          <w:szCs w:val="22"/>
        </w:rPr>
      </w:pPr>
      <w:bookmarkStart w:id="15" w:name="_Toc178334401"/>
      <w:bookmarkStart w:id="16" w:name="_Toc230075215"/>
      <w:r w:rsidRPr="00327399">
        <w:rPr>
          <w:i/>
          <w:sz w:val="22"/>
          <w:szCs w:val="22"/>
          <w:lang w:val="eu-ES"/>
        </w:rPr>
        <w:t xml:space="preserve">Txertatu </w:t>
      </w:r>
      <w:r w:rsidR="006E2464">
        <w:rPr>
          <w:i/>
          <w:sz w:val="22"/>
          <w:szCs w:val="22"/>
          <w:lang w:val="eu-ES"/>
        </w:rPr>
        <w:t>GI3002</w:t>
      </w:r>
      <w:r w:rsidRPr="00327399">
        <w:rPr>
          <w:i/>
          <w:sz w:val="22"/>
          <w:szCs w:val="22"/>
          <w:lang w:val="eu-ES"/>
        </w:rPr>
        <w:t>_D0</w:t>
      </w:r>
      <w:r w:rsidR="006E2464">
        <w:rPr>
          <w:i/>
          <w:sz w:val="22"/>
          <w:szCs w:val="22"/>
          <w:lang w:val="eu-ES"/>
        </w:rPr>
        <w:t>05</w:t>
      </w:r>
      <w:r w:rsidRPr="00327399">
        <w:rPr>
          <w:i/>
          <w:sz w:val="22"/>
          <w:szCs w:val="22"/>
          <w:lang w:val="eu-ES"/>
        </w:rPr>
        <w:t xml:space="preserve"> </w:t>
      </w:r>
      <w:r w:rsidR="00327399" w:rsidRPr="00327399">
        <w:rPr>
          <w:i/>
          <w:sz w:val="22"/>
          <w:szCs w:val="22"/>
          <w:lang w:val="eu-ES"/>
        </w:rPr>
        <w:t>dokumentuaren irudia</w:t>
      </w:r>
      <w:r w:rsidRPr="00327399">
        <w:rPr>
          <w:i/>
          <w:sz w:val="22"/>
          <w:szCs w:val="22"/>
        </w:rPr>
        <w:t xml:space="preserve"> / Insertar imagen del </w:t>
      </w:r>
      <w:r w:rsidR="00327399" w:rsidRPr="00327399">
        <w:rPr>
          <w:i/>
          <w:sz w:val="22"/>
          <w:szCs w:val="22"/>
        </w:rPr>
        <w:t>documento</w:t>
      </w:r>
      <w:r w:rsidRPr="00327399">
        <w:rPr>
          <w:i/>
          <w:sz w:val="22"/>
          <w:szCs w:val="22"/>
        </w:rPr>
        <w:t xml:space="preserve"> </w:t>
      </w:r>
      <w:bookmarkEnd w:id="15"/>
      <w:bookmarkEnd w:id="16"/>
      <w:r w:rsidR="006E2464">
        <w:rPr>
          <w:i/>
          <w:sz w:val="22"/>
          <w:szCs w:val="22"/>
          <w:lang w:val="eu-ES"/>
        </w:rPr>
        <w:t>GI3002</w:t>
      </w:r>
      <w:r w:rsidR="006E2464" w:rsidRPr="00327399">
        <w:rPr>
          <w:i/>
          <w:sz w:val="22"/>
          <w:szCs w:val="22"/>
          <w:lang w:val="eu-ES"/>
        </w:rPr>
        <w:t>_D0</w:t>
      </w:r>
      <w:r w:rsidR="006E2464">
        <w:rPr>
          <w:i/>
          <w:sz w:val="22"/>
          <w:szCs w:val="22"/>
          <w:lang w:val="eu-ES"/>
        </w:rPr>
        <w:t>05</w:t>
      </w:r>
      <w:r w:rsidR="00327399" w:rsidRPr="00327399">
        <w:rPr>
          <w:i/>
          <w:sz w:val="22"/>
          <w:szCs w:val="22"/>
        </w:rPr>
        <w:t>.</w:t>
      </w:r>
    </w:p>
    <w:p w14:paraId="608B1749" w14:textId="77777777" w:rsidR="00040177" w:rsidRPr="00040177" w:rsidRDefault="00040177" w:rsidP="00040177">
      <w:pPr>
        <w:pStyle w:val="Default"/>
        <w:jc w:val="both"/>
        <w:rPr>
          <w:sz w:val="22"/>
          <w:szCs w:val="22"/>
        </w:rPr>
      </w:pPr>
    </w:p>
    <w:p w14:paraId="4D36ED82" w14:textId="77777777" w:rsidR="00273F2C" w:rsidRPr="00273F2C" w:rsidRDefault="00273F2C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F4268E5" w14:textId="77777777" w:rsidR="00273F2C" w:rsidRPr="00273F2C" w:rsidRDefault="00273F2C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1BEFCC5" w14:textId="77777777" w:rsidR="00273F2C" w:rsidRDefault="00273F2C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D7DDFB8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DA417E4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357638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D052DDE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ABD6A4C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2FA3DED8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CA8DA43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4CA155B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7A215CE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02B6032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B162846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C13AB31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99B659F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996511D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6B2A2E5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E201178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F4B001C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B501201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9CF966B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CA497B" w14:textId="77777777" w:rsidR="00040177" w:rsidRDefault="00040177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1A71DFE2" w14:textId="1DA69FAB" w:rsidR="00040177" w:rsidRDefault="00040177">
      <w:pPr>
        <w:rPr>
          <w:rFonts w:eastAsia="Calibri" w:cs="Arial"/>
          <w:b w:val="0"/>
          <w:bCs/>
          <w:color w:val="000000"/>
          <w:szCs w:val="22"/>
          <w:lang w:eastAsia="en-US"/>
        </w:rPr>
      </w:pPr>
      <w:r>
        <w:rPr>
          <w:rFonts w:cs="Arial"/>
          <w:bCs/>
          <w:color w:val="000000"/>
        </w:rPr>
        <w:br w:type="page"/>
      </w:r>
    </w:p>
    <w:p w14:paraId="568A7199" w14:textId="77777777" w:rsidR="00DD5FF3" w:rsidRPr="00273F2C" w:rsidRDefault="00DD5FF3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454AE3DE" w14:textId="77777777" w:rsidR="001C3B0B" w:rsidRPr="00005108" w:rsidRDefault="001C3B0B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1834E49C" w14:textId="0860994B" w:rsidR="00E74F90" w:rsidRPr="00327399" w:rsidRDefault="00273F2C" w:rsidP="006E2464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</w:rPr>
      </w:pPr>
      <w:bookmarkStart w:id="17" w:name="_Toc236157215"/>
      <w:r>
        <w:rPr>
          <w:color w:val="000000" w:themeColor="text1"/>
          <w:sz w:val="28"/>
          <w:szCs w:val="28"/>
          <w:lang w:val="eu-ES"/>
        </w:rPr>
        <w:t>K</w:t>
      </w:r>
      <w:r w:rsidRPr="00273F2C">
        <w:rPr>
          <w:color w:val="000000" w:themeColor="text1"/>
          <w:sz w:val="28"/>
          <w:szCs w:val="28"/>
          <w:lang w:val="eu-ES"/>
        </w:rPr>
        <w:t xml:space="preserve">udeatzeko metodoa eta </w:t>
      </w:r>
      <w:r>
        <w:rPr>
          <w:color w:val="000000" w:themeColor="text1"/>
          <w:sz w:val="28"/>
          <w:szCs w:val="28"/>
          <w:lang w:val="eu-ES"/>
        </w:rPr>
        <w:t>t</w:t>
      </w:r>
      <w:r w:rsidRPr="00273F2C">
        <w:rPr>
          <w:color w:val="000000" w:themeColor="text1"/>
          <w:sz w:val="28"/>
          <w:szCs w:val="28"/>
          <w:lang w:val="eu-ES"/>
        </w:rPr>
        <w:t>alde teknikoaren deskribapena</w:t>
      </w:r>
      <w:r>
        <w:rPr>
          <w:color w:val="000000" w:themeColor="text1"/>
          <w:sz w:val="28"/>
          <w:szCs w:val="28"/>
          <w:lang w:val="eu-ES"/>
        </w:rPr>
        <w:t xml:space="preserve"> / </w:t>
      </w:r>
      <w:r w:rsidR="00005108" w:rsidRPr="00327399">
        <w:rPr>
          <w:color w:val="000000" w:themeColor="text1"/>
          <w:sz w:val="28"/>
          <w:szCs w:val="28"/>
        </w:rPr>
        <w:t>Método de gestión y descripción del equipo técnico</w:t>
      </w:r>
      <w:bookmarkEnd w:id="17"/>
    </w:p>
    <w:p w14:paraId="4032E8F9" w14:textId="77777777" w:rsidR="00E74F90" w:rsidRPr="00273F2C" w:rsidRDefault="00E74F90" w:rsidP="00E74F90">
      <w:pPr>
        <w:pStyle w:val="Prrafodelist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742389A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42CC306B" w14:textId="77777777" w:rsidR="00273F2C" w:rsidRDefault="00273F2C" w:rsidP="00291C23">
      <w:pPr>
        <w:pStyle w:val="Default"/>
        <w:jc w:val="both"/>
        <w:rPr>
          <w:sz w:val="23"/>
          <w:szCs w:val="23"/>
        </w:rPr>
      </w:pPr>
    </w:p>
    <w:p w14:paraId="7246D4E4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62164E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7FE825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69DAC21B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08556DBD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505F9CAA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F09F7A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C6EAFF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D61589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1A908C19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65B5CA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FB9B05" w14:textId="77777777" w:rsidR="002F1411" w:rsidRPr="00273F2C" w:rsidRDefault="002F1411" w:rsidP="00291C23">
      <w:pPr>
        <w:pStyle w:val="Default"/>
        <w:jc w:val="both"/>
        <w:rPr>
          <w:sz w:val="23"/>
          <w:szCs w:val="23"/>
        </w:rPr>
      </w:pPr>
    </w:p>
    <w:p w14:paraId="2E6A5F86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41DF6BAD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33329714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1502DFC2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31A448F9" w14:textId="5676B788" w:rsidR="00FA285F" w:rsidRPr="00273F2C" w:rsidRDefault="00273F2C" w:rsidP="006E2464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157216"/>
      <w:r>
        <w:rPr>
          <w:color w:val="000000" w:themeColor="text1"/>
          <w:sz w:val="28"/>
          <w:szCs w:val="28"/>
          <w:lang w:val="eu-ES"/>
        </w:rPr>
        <w:t xml:space="preserve">Proiektuaren-jardueraren </w:t>
      </w:r>
      <w:r w:rsidRPr="00273F2C">
        <w:rPr>
          <w:color w:val="000000" w:themeColor="text1"/>
          <w:sz w:val="28"/>
          <w:szCs w:val="28"/>
          <w:lang w:val="eu-ES"/>
        </w:rPr>
        <w:t xml:space="preserve">jarraipenerako eta ebaluaziorako tresnak / </w:t>
      </w:r>
      <w:r w:rsidRPr="00327399">
        <w:rPr>
          <w:color w:val="000000" w:themeColor="text1"/>
          <w:sz w:val="28"/>
          <w:szCs w:val="28"/>
        </w:rPr>
        <w:t>Instrumentos para el seguimiento y evaluación del proyecto-actividad</w:t>
      </w:r>
      <w:bookmarkEnd w:id="18"/>
    </w:p>
    <w:p w14:paraId="0690523A" w14:textId="77777777" w:rsidR="00FA285F" w:rsidRPr="00273F2C" w:rsidRDefault="00FA285F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0010687" w14:textId="77777777" w:rsid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976DB3F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C5BDDA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9FDFD4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EB9198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B3D6284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F923D1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DFD5C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21A013F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AAEBDA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CAF965A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727C1E0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70113659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F5EF296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88D40E1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DFED027" w14:textId="77777777" w:rsidR="002F1411" w:rsidRPr="00273F2C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2643F66" w14:textId="77777777" w:rsidR="00273F2C" w:rsidRP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0136BB6A" w14:textId="77777777" w:rsidR="00FA0E4E" w:rsidRDefault="00FA0E4E">
      <w:pPr>
        <w:rPr>
          <w:rFonts w:cs="Arial"/>
          <w:b w:val="0"/>
        </w:rPr>
        <w:sectPr w:rsidR="00FA0E4E" w:rsidSect="00161FE3">
          <w:pgSz w:w="11906" w:h="16838"/>
          <w:pgMar w:top="1134" w:right="1134" w:bottom="851" w:left="1134" w:header="709" w:footer="450" w:gutter="0"/>
          <w:cols w:space="708"/>
          <w:docGrid w:linePitch="360"/>
        </w:sectPr>
      </w:pPr>
    </w:p>
    <w:p w14:paraId="2BC072A1" w14:textId="77777777" w:rsidR="009F3D73" w:rsidRDefault="009F3D73" w:rsidP="009F3D73">
      <w:pPr>
        <w:jc w:val="both"/>
        <w:rPr>
          <w:rFonts w:cs="Arial"/>
          <w:b w:val="0"/>
          <w:sz w:val="12"/>
          <w:szCs w:val="12"/>
        </w:rPr>
      </w:pPr>
    </w:p>
    <w:p w14:paraId="10FA48E8" w14:textId="25C75A94" w:rsidR="0026356A" w:rsidRPr="00273F2C" w:rsidRDefault="002F1411" w:rsidP="00273F2C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9" w:name="_Toc236157217"/>
      <w:r>
        <w:rPr>
          <w:color w:val="000000" w:themeColor="text1"/>
          <w:sz w:val="28"/>
          <w:szCs w:val="28"/>
          <w:lang w:val="eu-ES"/>
        </w:rPr>
        <w:t xml:space="preserve">Proiektuaren-jardueraren adierazleak /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Indicadores</w:t>
      </w:r>
      <w:proofErr w:type="spellEnd"/>
      <w:r w:rsidR="0026356A" w:rsidRPr="00273F2C">
        <w:rPr>
          <w:color w:val="000000" w:themeColor="text1"/>
          <w:sz w:val="28"/>
          <w:szCs w:val="28"/>
          <w:lang w:val="eu-ES"/>
        </w:rPr>
        <w:t xml:space="preserve"> del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proyecto</w:t>
      </w:r>
      <w:r>
        <w:rPr>
          <w:color w:val="000000" w:themeColor="text1"/>
          <w:sz w:val="28"/>
          <w:szCs w:val="28"/>
          <w:lang w:val="eu-ES"/>
        </w:rPr>
        <w:t>-actividad</w:t>
      </w:r>
      <w:bookmarkEnd w:id="19"/>
      <w:proofErr w:type="spellEnd"/>
    </w:p>
    <w:p w14:paraId="6CCBB705" w14:textId="77777777" w:rsidR="0026356A" w:rsidRPr="0005577B" w:rsidRDefault="0026356A" w:rsidP="009F3D73">
      <w:pPr>
        <w:jc w:val="both"/>
        <w:rPr>
          <w:rFonts w:cs="Arial"/>
          <w:b w:val="0"/>
          <w:sz w:val="12"/>
          <w:szCs w:val="12"/>
        </w:rPr>
      </w:pPr>
    </w:p>
    <w:p w14:paraId="10CBFE49" w14:textId="43EAB303" w:rsidR="002F1411" w:rsidRPr="002F1411" w:rsidRDefault="002F1411" w:rsidP="004562CE">
      <w:pPr>
        <w:numPr>
          <w:ilvl w:val="0"/>
          <w:numId w:val="1"/>
        </w:numPr>
        <w:jc w:val="both"/>
        <w:rPr>
          <w:rFonts w:cs="Arial"/>
        </w:rPr>
      </w:pPr>
      <w:proofErr w:type="spellStart"/>
      <w:r w:rsidRPr="002F1411">
        <w:rPr>
          <w:rFonts w:cs="Arial"/>
        </w:rPr>
        <w:t>Emaitzen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eraginkortasuna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ezarritako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helburuak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 eta </w:t>
      </w:r>
      <w:proofErr w:type="spellStart"/>
      <w:r w:rsidRPr="002F1411">
        <w:rPr>
          <w:rFonts w:cs="Arial"/>
          <w:b w:val="0"/>
        </w:rPr>
        <w:t>zein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neurritan</w:t>
      </w:r>
      <w:proofErr w:type="spellEnd"/>
      <w:r w:rsidRPr="002F1411">
        <w:rPr>
          <w:rFonts w:cs="Arial"/>
          <w:b w:val="0"/>
        </w:rPr>
        <w:t>.</w:t>
      </w:r>
      <w:r w:rsidRPr="002F1411">
        <w:rPr>
          <w:rFonts w:cs="Arial"/>
        </w:rPr>
        <w:t xml:space="preserve"> / Indicadores de resultados: </w:t>
      </w:r>
      <w:r w:rsidRPr="002F1411">
        <w:rPr>
          <w:rFonts w:cs="Arial"/>
          <w:b w:val="0"/>
        </w:rPr>
        <w:t xml:space="preserve">miden la </w:t>
      </w:r>
      <w:r w:rsidRPr="002F1411">
        <w:rPr>
          <w:rFonts w:cs="Arial"/>
          <w:bCs/>
        </w:rPr>
        <w:t>eficacia</w:t>
      </w:r>
      <w:r w:rsidRPr="002F1411">
        <w:rPr>
          <w:rFonts w:cs="Arial"/>
        </w:rPr>
        <w:t xml:space="preserve"> del proyecto</w:t>
      </w:r>
      <w:r w:rsidRPr="002F1411">
        <w:rPr>
          <w:rFonts w:cs="Arial"/>
          <w:b w:val="0"/>
        </w:rPr>
        <w:t>: si se han conseguido los objetivos establecidos y en qué medida.</w:t>
      </w:r>
    </w:p>
    <w:p w14:paraId="0FF08128" w14:textId="317D5AB9" w:rsidR="009F3D73" w:rsidRPr="002F1411" w:rsidRDefault="002F1411" w:rsidP="00111D09">
      <w:pPr>
        <w:numPr>
          <w:ilvl w:val="0"/>
          <w:numId w:val="1"/>
        </w:numPr>
        <w:jc w:val="both"/>
        <w:rPr>
          <w:rFonts w:cs="Arial"/>
          <w:b w:val="0"/>
        </w:rPr>
      </w:pPr>
      <w:proofErr w:type="spellStart"/>
      <w:r w:rsidRPr="002F1411">
        <w:rPr>
          <w:rFonts w:cs="Arial"/>
        </w:rPr>
        <w:t>Kudeaketa-adierazleak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efizientzia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erabilitako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baliabideak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emaitzekiko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proportzionalak</w:t>
      </w:r>
      <w:proofErr w:type="spellEnd"/>
      <w:r w:rsidRPr="002F1411">
        <w:rPr>
          <w:rFonts w:cs="Arial"/>
          <w:b w:val="0"/>
        </w:rPr>
        <w:t xml:space="preserve"> izan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. / </w:t>
      </w:r>
      <w:r>
        <w:rPr>
          <w:rFonts w:cs="Arial"/>
          <w:b w:val="0"/>
        </w:rPr>
        <w:t>I</w:t>
      </w:r>
      <w:r w:rsidR="009F3D73" w:rsidRPr="002F1411">
        <w:rPr>
          <w:rFonts w:cs="Arial"/>
        </w:rPr>
        <w:t>ndicadores de gestión</w:t>
      </w:r>
      <w:r w:rsidRPr="002F1411">
        <w:rPr>
          <w:rFonts w:cs="Arial"/>
          <w:b w:val="0"/>
        </w:rPr>
        <w:t xml:space="preserve">: </w:t>
      </w:r>
      <w:r w:rsidR="009F3D73" w:rsidRPr="002F1411">
        <w:rPr>
          <w:rFonts w:cs="Arial"/>
          <w:b w:val="0"/>
        </w:rPr>
        <w:t xml:space="preserve">miden la </w:t>
      </w:r>
      <w:r w:rsidR="009F3D73" w:rsidRPr="002F1411">
        <w:rPr>
          <w:rFonts w:cs="Arial"/>
          <w:bCs/>
        </w:rPr>
        <w:t>eficiencia</w:t>
      </w:r>
      <w:r w:rsidR="009F3D73" w:rsidRPr="002F1411">
        <w:rPr>
          <w:rFonts w:cs="Arial"/>
        </w:rPr>
        <w:t xml:space="preserve"> del proyecto</w:t>
      </w:r>
      <w:r w:rsidR="009F3D73" w:rsidRPr="002F1411">
        <w:rPr>
          <w:rFonts w:cs="Arial"/>
          <w:b w:val="0"/>
        </w:rPr>
        <w:t>: si los recursos empleados han sido proporcionales a los resultados obtenidos.</w:t>
      </w:r>
    </w:p>
    <w:p w14:paraId="1897A0FE" w14:textId="77777777" w:rsidR="009F3D73" w:rsidRPr="0005577B" w:rsidRDefault="009F3D73" w:rsidP="002F1411">
      <w:pPr>
        <w:jc w:val="both"/>
        <w:rPr>
          <w:rFonts w:cs="Arial"/>
          <w:b w:val="0"/>
          <w:sz w:val="10"/>
          <w:szCs w:val="10"/>
        </w:rPr>
      </w:pPr>
    </w:p>
    <w:p w14:paraId="27E99535" w14:textId="77777777" w:rsidR="009F3D73" w:rsidRPr="00CF7CCF" w:rsidRDefault="009F3D73" w:rsidP="009F3D73">
      <w:pPr>
        <w:jc w:val="both"/>
        <w:rPr>
          <w:rFonts w:cs="Arial"/>
          <w:b w:val="0"/>
          <w:bCs/>
          <w:sz w:val="10"/>
          <w:szCs w:val="10"/>
        </w:rPr>
      </w:pPr>
    </w:p>
    <w:tbl>
      <w:tblPr>
        <w:tblW w:w="14884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536"/>
        <w:gridCol w:w="8788"/>
      </w:tblGrid>
      <w:tr w:rsidR="0031251B" w:rsidRPr="0005577B" w14:paraId="7E4FC4A8" w14:textId="77777777" w:rsidTr="0031251B">
        <w:trPr>
          <w:trHeight w:val="520"/>
        </w:trPr>
        <w:tc>
          <w:tcPr>
            <w:tcW w:w="1560" w:type="dxa"/>
            <w:shd w:val="clear" w:color="auto" w:fill="CF5D8E"/>
            <w:vAlign w:val="center"/>
          </w:tcPr>
          <w:p w14:paraId="1143DA62" w14:textId="77777777" w:rsidR="002F1411" w:rsidRPr="002F1411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 xml:space="preserve">Mota </w:t>
            </w:r>
          </w:p>
          <w:p w14:paraId="470DC74E" w14:textId="7CC4541C" w:rsidR="0031251B" w:rsidRPr="00A3234C" w:rsidRDefault="0031251B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 w:rsidRPr="00A3234C">
              <w:rPr>
                <w:rFonts w:cs="Arial"/>
                <w:bCs/>
                <w:color w:val="FFFFFF" w:themeColor="background1"/>
              </w:rPr>
              <w:t>Tipología</w:t>
            </w:r>
          </w:p>
        </w:tc>
        <w:tc>
          <w:tcPr>
            <w:tcW w:w="4536" w:type="dxa"/>
            <w:shd w:val="clear" w:color="auto" w:fill="CF5D8E"/>
            <w:vAlign w:val="center"/>
          </w:tcPr>
          <w:p w14:paraId="76A3C5E3" w14:textId="56332341" w:rsidR="0031251B" w:rsidRPr="00A3234C" w:rsidRDefault="002F1411" w:rsidP="0031251B">
            <w:pPr>
              <w:jc w:val="center"/>
              <w:rPr>
                <w:rFonts w:cs="Arial"/>
                <w:bCs/>
                <w:color w:val="FFFFFF" w:themeColor="background1"/>
              </w:rPr>
            </w:pPr>
            <w:proofErr w:type="spellStart"/>
            <w:r>
              <w:rPr>
                <w:rFonts w:cs="Arial"/>
                <w:bCs/>
                <w:color w:val="FFFFFF" w:themeColor="background1"/>
              </w:rPr>
              <w:t>Izena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/ </w:t>
            </w:r>
            <w:r w:rsidR="0031251B">
              <w:rPr>
                <w:rFonts w:cs="Arial"/>
                <w:bCs/>
                <w:color w:val="FFFFFF" w:themeColor="background1"/>
              </w:rPr>
              <w:t>Nombre</w:t>
            </w:r>
          </w:p>
        </w:tc>
        <w:tc>
          <w:tcPr>
            <w:tcW w:w="8788" w:type="dxa"/>
            <w:shd w:val="clear" w:color="auto" w:fill="CF5D8E"/>
            <w:vAlign w:val="center"/>
          </w:tcPr>
          <w:p w14:paraId="03EB8B68" w14:textId="67A00998" w:rsidR="0031251B" w:rsidRPr="00A3234C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proofErr w:type="spellStart"/>
            <w:r>
              <w:rPr>
                <w:rFonts w:cs="Arial"/>
                <w:bCs/>
                <w:color w:val="FFFFFF" w:themeColor="background1"/>
              </w:rPr>
              <w:t>Adierazleen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</w:t>
            </w:r>
            <w:proofErr w:type="spellStart"/>
            <w:r>
              <w:rPr>
                <w:rFonts w:cs="Arial"/>
                <w:bCs/>
                <w:color w:val="FFFFFF" w:themeColor="background1"/>
              </w:rPr>
              <w:t>deskripzioa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/ </w:t>
            </w:r>
            <w:r w:rsidR="0031251B">
              <w:rPr>
                <w:rFonts w:cs="Arial"/>
                <w:bCs/>
                <w:color w:val="FFFFFF" w:themeColor="background1"/>
              </w:rPr>
              <w:t>Descripción de los i</w:t>
            </w:r>
            <w:r w:rsidR="0031251B" w:rsidRPr="00A3234C">
              <w:rPr>
                <w:rFonts w:cs="Arial"/>
                <w:bCs/>
                <w:color w:val="FFFFFF" w:themeColor="background1"/>
              </w:rPr>
              <w:t xml:space="preserve">ndicadores </w:t>
            </w:r>
          </w:p>
        </w:tc>
      </w:tr>
      <w:tr w:rsidR="0031251B" w:rsidRPr="00CF7CCF" w14:paraId="50ADCCCD" w14:textId="77777777" w:rsidTr="0031251B">
        <w:trPr>
          <w:trHeight w:val="305"/>
        </w:trPr>
        <w:tc>
          <w:tcPr>
            <w:tcW w:w="1560" w:type="dxa"/>
            <w:vMerge w:val="restart"/>
            <w:shd w:val="clear" w:color="auto" w:fill="EEC8D8"/>
            <w:vAlign w:val="center"/>
          </w:tcPr>
          <w:p w14:paraId="553863DB" w14:textId="11382B58" w:rsidR="0031251B" w:rsidRPr="00CF7CCF" w:rsidRDefault="002F1411" w:rsidP="002F1411">
            <w:pPr>
              <w:jc w:val="center"/>
              <w:rPr>
                <w:rFonts w:cs="Arial"/>
                <w:b w:val="0"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Emaitzen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resultados</w:t>
            </w:r>
          </w:p>
        </w:tc>
        <w:tc>
          <w:tcPr>
            <w:tcW w:w="4536" w:type="dxa"/>
            <w:shd w:val="clear" w:color="auto" w:fill="EEC8D8"/>
            <w:vAlign w:val="center"/>
          </w:tcPr>
          <w:p w14:paraId="6F5BA817" w14:textId="10168841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A4C6AE6" w14:textId="787EAF9C" w:rsidR="0031251B" w:rsidRPr="00F3034D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E217EA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3696A6BF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C87B1CC" w14:textId="4B75EA06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CBCB2BC" w14:textId="2F23DAD9" w:rsidR="0031251B" w:rsidRPr="0060614C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2EE7F0BC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605D5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8E5AF84" w14:textId="059FBBC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E8B3E76" w14:textId="0D8F9552" w:rsidR="0031251B" w:rsidRPr="00F3034D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17829FD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130B3B29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30E945B9" w14:textId="5BF47639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0249C08" w14:textId="58602023" w:rsidR="0031251B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4A687DAE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093BF400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5C0C5881" w14:textId="4C683EE0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60AC3B36" w14:textId="7ABDC523" w:rsidR="0031251B" w:rsidRPr="00F3034D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8823B20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5AA47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108EFB19" w14:textId="5640ECD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5843B4F7" w14:textId="5D40DB88" w:rsidR="0031251B" w:rsidRPr="00741FF9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65F97C85" w14:textId="77777777" w:rsidTr="0031251B">
        <w:trPr>
          <w:trHeight w:val="252"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A555F29" w14:textId="6D872E97" w:rsidR="0031251B" w:rsidRPr="00CF7CCF" w:rsidRDefault="002F1411" w:rsidP="0031251B">
            <w:pPr>
              <w:jc w:val="center"/>
              <w:rPr>
                <w:rFonts w:cs="Arial"/>
                <w:bCs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Kudeaketa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gestión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8307094" w14:textId="73844EE4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455B9896" w14:textId="328E1740" w:rsidR="0031251B" w:rsidRPr="0039308C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7F14903B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2F2AE5D7" w14:textId="77777777" w:rsidR="0031251B" w:rsidRPr="00CF7CCF" w:rsidRDefault="0031251B" w:rsidP="0031251B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BC035AF" w14:textId="35D38228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37D8467A" w14:textId="101EB2C4" w:rsidR="0031251B" w:rsidRPr="0039308C" w:rsidRDefault="0031251B" w:rsidP="0031251B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0CA5C06F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52EE2670" w14:textId="77777777" w:rsidR="0043494D" w:rsidRPr="00CF7CCF" w:rsidRDefault="0043494D" w:rsidP="0043494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5456C09" w14:textId="0E34FFC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34E447A" w14:textId="04BCCBBE" w:rsidR="0043494D" w:rsidRPr="0039308C" w:rsidRDefault="0043494D" w:rsidP="0043494D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5C4EAC29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4DD41A12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CF903C5" w14:textId="2245B842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8129799" w14:textId="59E0F6E3" w:rsidR="0043494D" w:rsidRPr="0039308C" w:rsidRDefault="0043494D" w:rsidP="0043494D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210DBAD7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512F8A18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7D19575" w14:textId="350B0A9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E5F8212" w14:textId="19CEFEA0" w:rsidR="0043494D" w:rsidRPr="0039308C" w:rsidRDefault="0043494D" w:rsidP="0043494D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3F42BC10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26C59CD4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61E38E0" w14:textId="119D7F3A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078A445" w14:textId="03A2A4EB" w:rsidR="0043494D" w:rsidRPr="0039308C" w:rsidRDefault="0043494D" w:rsidP="0043494D">
            <w:pPr>
              <w:pStyle w:val="Prrafodelist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359936" w14:textId="77777777" w:rsidR="009F3D73" w:rsidRDefault="009F3D73">
      <w:pPr>
        <w:rPr>
          <w:rFonts w:cs="Arial"/>
          <w:b w:val="0"/>
        </w:rPr>
      </w:pPr>
    </w:p>
    <w:p w14:paraId="69439FEE" w14:textId="77777777" w:rsidR="009F3D73" w:rsidRDefault="009F3D73">
      <w:pPr>
        <w:rPr>
          <w:rFonts w:cs="Arial"/>
          <w:b w:val="0"/>
        </w:rPr>
        <w:sectPr w:rsidR="009F3D73" w:rsidSect="007E2CD3">
          <w:headerReference w:type="default" r:id="rId14"/>
          <w:pgSz w:w="16838" w:h="11906" w:orient="landscape"/>
          <w:pgMar w:top="1701" w:right="1134" w:bottom="1134" w:left="851" w:header="426" w:footer="105" w:gutter="0"/>
          <w:cols w:space="708"/>
          <w:docGrid w:linePitch="360"/>
        </w:sectPr>
      </w:pPr>
    </w:p>
    <w:p w14:paraId="65F0026E" w14:textId="77777777" w:rsidR="009F3D73" w:rsidRPr="00E60BC5" w:rsidRDefault="009F3D73" w:rsidP="009F3D73">
      <w:pPr>
        <w:rPr>
          <w:rFonts w:cs="Arial"/>
          <w:b w:val="0"/>
          <w:szCs w:val="22"/>
        </w:rPr>
      </w:pPr>
    </w:p>
    <w:p w14:paraId="29892ACC" w14:textId="65B65EF5" w:rsidR="00273F2C" w:rsidRPr="00327399" w:rsidRDefault="00273F2C" w:rsidP="00273F2C">
      <w:pPr>
        <w:pStyle w:val="Ttulo1"/>
        <w:numPr>
          <w:ilvl w:val="0"/>
          <w:numId w:val="4"/>
        </w:numPr>
        <w:shd w:val="clear" w:color="auto" w:fill="9CC2E5" w:themeFill="accent1" w:themeFillTint="99"/>
        <w:tabs>
          <w:tab w:val="left" w:pos="426"/>
        </w:tabs>
        <w:spacing w:before="0" w:after="0"/>
        <w:ind w:left="426" w:hanging="426"/>
        <w:rPr>
          <w:color w:val="000000" w:themeColor="text1"/>
          <w:sz w:val="28"/>
          <w:szCs w:val="28"/>
        </w:rPr>
      </w:pPr>
      <w:bookmarkStart w:id="20" w:name="_Toc236157218"/>
      <w:r w:rsidRPr="00273F2C">
        <w:rPr>
          <w:color w:val="000000" w:themeColor="text1"/>
          <w:sz w:val="28"/>
          <w:szCs w:val="28"/>
          <w:lang w:val="eu-ES"/>
        </w:rPr>
        <w:t xml:space="preserve">Proiektuaren-jardueraren komunikazioa eta zabalkundea garatzeko metodologia, bitartekoak eta baliabideak / </w:t>
      </w:r>
      <w:r w:rsidRPr="00327399">
        <w:rPr>
          <w:color w:val="000000" w:themeColor="text1"/>
          <w:sz w:val="28"/>
          <w:szCs w:val="28"/>
        </w:rPr>
        <w:t>Metodología, medios y recursos para la comunicación y difusión del proyecto-actividad</w:t>
      </w:r>
      <w:bookmarkStart w:id="21" w:name="_GoBack"/>
      <w:bookmarkEnd w:id="20"/>
      <w:bookmarkEnd w:id="21"/>
    </w:p>
    <w:p w14:paraId="2B12EC31" w14:textId="77777777" w:rsidR="00FA0E4E" w:rsidRDefault="00FA0E4E" w:rsidP="009F3D73">
      <w:pPr>
        <w:jc w:val="both"/>
        <w:rPr>
          <w:rFonts w:cs="Arial"/>
          <w:bCs/>
          <w:szCs w:val="22"/>
          <w:u w:val="single"/>
        </w:rPr>
      </w:pPr>
    </w:p>
    <w:p w14:paraId="53EE1B24" w14:textId="77777777" w:rsidR="002F1411" w:rsidRDefault="002F1411" w:rsidP="009F3D73">
      <w:pPr>
        <w:jc w:val="both"/>
        <w:rPr>
          <w:rFonts w:cs="Arial"/>
          <w:bCs/>
          <w:szCs w:val="22"/>
          <w:u w:val="single"/>
        </w:rPr>
      </w:pPr>
    </w:p>
    <w:p w14:paraId="77B9AF5B" w14:textId="77777777" w:rsidR="00273F2C" w:rsidRPr="00E60BC5" w:rsidRDefault="00273F2C" w:rsidP="009F3D73">
      <w:pPr>
        <w:jc w:val="both"/>
        <w:rPr>
          <w:rFonts w:cs="Arial"/>
          <w:bCs/>
          <w:szCs w:val="22"/>
          <w:u w:val="single"/>
        </w:rPr>
      </w:pPr>
    </w:p>
    <w:p w14:paraId="0FFBEB3F" w14:textId="3E62E571" w:rsidR="00FA0E4E" w:rsidRPr="00273F2C" w:rsidRDefault="00273F2C" w:rsidP="00273F2C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2" w:name="_Toc236157219"/>
      <w:r>
        <w:rPr>
          <w:sz w:val="24"/>
          <w:szCs w:val="24"/>
          <w:lang w:val="eu-ES"/>
        </w:rPr>
        <w:t xml:space="preserve">Komunikazioaren helburuak / </w:t>
      </w:r>
      <w:r w:rsidR="00FA0E4E" w:rsidRPr="00327399">
        <w:rPr>
          <w:sz w:val="24"/>
          <w:szCs w:val="24"/>
        </w:rPr>
        <w:t>Objetivos de la comunicación</w:t>
      </w:r>
      <w:bookmarkEnd w:id="22"/>
    </w:p>
    <w:p w14:paraId="4E7C8263" w14:textId="77777777" w:rsidR="00FA0E4E" w:rsidRDefault="00FA0E4E" w:rsidP="009F3D73">
      <w:pPr>
        <w:jc w:val="both"/>
        <w:rPr>
          <w:rFonts w:cs="Arial"/>
          <w:b w:val="0"/>
          <w:bCs/>
          <w:u w:val="single"/>
        </w:rPr>
      </w:pPr>
    </w:p>
    <w:p w14:paraId="1A680B66" w14:textId="77777777" w:rsid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2489FCA8" w14:textId="77777777" w:rsidR="002F1411" w:rsidRP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65D64F1D" w14:textId="77777777" w:rsidR="00273F2C" w:rsidRPr="002F1411" w:rsidRDefault="00273F2C" w:rsidP="00273F2C">
      <w:pPr>
        <w:jc w:val="both"/>
        <w:rPr>
          <w:rFonts w:cs="Arial"/>
          <w:b w:val="0"/>
          <w:szCs w:val="22"/>
        </w:rPr>
      </w:pPr>
    </w:p>
    <w:p w14:paraId="69A6054B" w14:textId="77777777" w:rsidR="00273F2C" w:rsidRPr="002F1411" w:rsidRDefault="00273F2C" w:rsidP="00273F2C">
      <w:pPr>
        <w:jc w:val="both"/>
        <w:rPr>
          <w:rFonts w:cs="Arial"/>
          <w:b w:val="0"/>
          <w:bCs/>
        </w:rPr>
      </w:pPr>
    </w:p>
    <w:p w14:paraId="2125EE75" w14:textId="266BFF3C" w:rsidR="00273F2C" w:rsidRPr="00273F2C" w:rsidRDefault="00273F2C" w:rsidP="00273F2C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3" w:name="_Toc236157220"/>
      <w:r>
        <w:rPr>
          <w:sz w:val="24"/>
          <w:szCs w:val="24"/>
          <w:lang w:val="eu-ES"/>
        </w:rPr>
        <w:t xml:space="preserve">Komunikazio </w:t>
      </w:r>
      <w:r w:rsidR="002F1411">
        <w:rPr>
          <w:sz w:val="24"/>
          <w:szCs w:val="24"/>
          <w:lang w:val="eu-ES"/>
        </w:rPr>
        <w:t xml:space="preserve">bitartekoak eta </w:t>
      </w:r>
      <w:r w:rsidR="00BC7EB0">
        <w:rPr>
          <w:sz w:val="24"/>
          <w:szCs w:val="24"/>
          <w:lang w:val="eu-ES"/>
        </w:rPr>
        <w:t>-ekintzak</w:t>
      </w:r>
      <w:r>
        <w:rPr>
          <w:sz w:val="24"/>
          <w:szCs w:val="24"/>
          <w:lang w:val="eu-ES"/>
        </w:rPr>
        <w:t xml:space="preserve"> / </w:t>
      </w:r>
      <w:r w:rsidR="002F1411" w:rsidRPr="00327399">
        <w:rPr>
          <w:sz w:val="24"/>
          <w:szCs w:val="24"/>
        </w:rPr>
        <w:t>Medios y a</w:t>
      </w:r>
      <w:r w:rsidRPr="00327399">
        <w:rPr>
          <w:sz w:val="24"/>
          <w:szCs w:val="24"/>
        </w:rPr>
        <w:t>cciones de comunicación</w:t>
      </w:r>
      <w:bookmarkEnd w:id="23"/>
    </w:p>
    <w:p w14:paraId="6B90D9F9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p w14:paraId="0CBB2CDB" w14:textId="77777777" w:rsidR="00273F2C" w:rsidRDefault="00273F2C" w:rsidP="009F3D73">
      <w:pPr>
        <w:jc w:val="both"/>
        <w:rPr>
          <w:rFonts w:cs="Arial"/>
          <w:b w:val="0"/>
          <w:szCs w:val="22"/>
        </w:rPr>
      </w:pPr>
    </w:p>
    <w:p w14:paraId="5CAE8023" w14:textId="77777777" w:rsidR="002F1411" w:rsidRDefault="002F1411" w:rsidP="009F3D73">
      <w:pPr>
        <w:jc w:val="both"/>
        <w:rPr>
          <w:rFonts w:cs="Arial"/>
          <w:b w:val="0"/>
          <w:szCs w:val="22"/>
        </w:rPr>
      </w:pPr>
    </w:p>
    <w:p w14:paraId="2D76A704" w14:textId="77777777" w:rsidR="002F1411" w:rsidRPr="002F1411" w:rsidRDefault="002F1411" w:rsidP="009F3D73">
      <w:pPr>
        <w:jc w:val="both"/>
        <w:rPr>
          <w:rFonts w:cs="Arial"/>
          <w:b w:val="0"/>
          <w:szCs w:val="22"/>
        </w:rPr>
      </w:pPr>
    </w:p>
    <w:p w14:paraId="1C5628AF" w14:textId="77777777" w:rsidR="002F1411" w:rsidRPr="002F1411" w:rsidRDefault="002F1411" w:rsidP="002F1411">
      <w:pPr>
        <w:jc w:val="both"/>
        <w:rPr>
          <w:rFonts w:cs="Arial"/>
          <w:b w:val="0"/>
          <w:bCs/>
        </w:rPr>
      </w:pPr>
    </w:p>
    <w:p w14:paraId="306387EF" w14:textId="4A44F3AC" w:rsidR="002F1411" w:rsidRPr="00273F2C" w:rsidRDefault="002F1411" w:rsidP="002F1411">
      <w:pPr>
        <w:pStyle w:val="Ttulo1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4" w:name="_Toc236157221"/>
      <w:r>
        <w:rPr>
          <w:sz w:val="24"/>
          <w:szCs w:val="24"/>
          <w:lang w:val="eu-ES"/>
        </w:rPr>
        <w:t xml:space="preserve">Komunikazio baliabideak / </w:t>
      </w:r>
      <w:r w:rsidRPr="00327399">
        <w:rPr>
          <w:sz w:val="24"/>
          <w:szCs w:val="24"/>
        </w:rPr>
        <w:t>Recursos de comunicación</w:t>
      </w:r>
      <w:bookmarkEnd w:id="24"/>
    </w:p>
    <w:p w14:paraId="7562A4CD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6459498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5066A00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41CF2506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5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4D2FA" w14:textId="77777777" w:rsidR="00DA7155" w:rsidRDefault="00DA7155">
      <w:r>
        <w:separator/>
      </w:r>
    </w:p>
  </w:endnote>
  <w:endnote w:type="continuationSeparator" w:id="0">
    <w:p w14:paraId="28E59058" w14:textId="77777777" w:rsidR="00DA7155" w:rsidRDefault="00DA7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F5A44" w14:textId="77777777" w:rsidR="00FF6E71" w:rsidRDefault="00FF6E7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606B65">
      <w:rPr>
        <w:b w:val="0"/>
        <w:noProof/>
        <w:sz w:val="20"/>
      </w:rPr>
      <w:t>11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606B65">
      <w:rPr>
        <w:b w:val="0"/>
        <w:noProof/>
        <w:sz w:val="20"/>
      </w:rPr>
      <w:t>12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3F44C" w14:textId="77777777" w:rsidR="00FF6E71" w:rsidRPr="00147B50" w:rsidRDefault="00FF6E7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06B65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06B65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FF6E71" w:rsidRDefault="00FF6E7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0D1AC" w14:textId="77777777" w:rsidR="00DA7155" w:rsidRDefault="00DA7155">
      <w:r>
        <w:separator/>
      </w:r>
    </w:p>
  </w:footnote>
  <w:footnote w:type="continuationSeparator" w:id="0">
    <w:p w14:paraId="3AC47CE5" w14:textId="77777777" w:rsidR="00DA7155" w:rsidRDefault="00DA7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5C73" w14:textId="18A0AD27" w:rsidR="00606B65" w:rsidRDefault="00606B65" w:rsidP="00606B65">
    <w:pPr>
      <w:pStyle w:val="Encabezado"/>
      <w:jc w:val="right"/>
    </w:pPr>
    <w:r>
      <w:rPr>
        <w:b w:val="0"/>
        <w:sz w:val="18"/>
        <w:szCs w:val="18"/>
      </w:rPr>
      <w:t>GI3002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27F6A" w14:textId="6B6CC7DF" w:rsidR="00FF6E71" w:rsidRPr="000936E8" w:rsidRDefault="006E2464" w:rsidP="000936E8">
    <w:pPr>
      <w:pStyle w:val="Encabezado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GI3002</w:t>
    </w:r>
    <w:r w:rsidR="000936E8" w:rsidRPr="000936E8">
      <w:rPr>
        <w:b w:val="0"/>
        <w:sz w:val="18"/>
        <w:szCs w:val="18"/>
      </w:rPr>
      <w:t>_D0</w:t>
    </w:r>
    <w:r w:rsidR="00B17378">
      <w:rPr>
        <w:b w:val="0"/>
        <w:sz w:val="18"/>
        <w:szCs w:val="18"/>
      </w:rPr>
      <w:t>0</w:t>
    </w:r>
    <w:r>
      <w:rPr>
        <w:b w:val="0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CC580" w14:textId="58FE132E" w:rsidR="00FF6E71" w:rsidRDefault="00606B65" w:rsidP="00606B65">
    <w:pPr>
      <w:pStyle w:val="Encabezado"/>
      <w:jc w:val="right"/>
    </w:pPr>
    <w:r>
      <w:rPr>
        <w:b w:val="0"/>
        <w:sz w:val="18"/>
        <w:szCs w:val="18"/>
      </w:rPr>
      <w:t>GI3002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2FB24" w14:textId="75FD52F3" w:rsidR="00FF6E71" w:rsidRDefault="00606B65" w:rsidP="00606B65">
    <w:pPr>
      <w:pStyle w:val="Encabezado"/>
      <w:jc w:val="right"/>
    </w:pPr>
    <w:r>
      <w:rPr>
        <w:b w:val="0"/>
        <w:sz w:val="18"/>
        <w:szCs w:val="18"/>
      </w:rPr>
      <w:t>GI3002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E145" w14:textId="1F862943" w:rsidR="00FF6E71" w:rsidRDefault="00606B65" w:rsidP="00606B65">
    <w:pPr>
      <w:pStyle w:val="Encabezado"/>
      <w:jc w:val="right"/>
    </w:pPr>
    <w:r>
      <w:rPr>
        <w:b w:val="0"/>
        <w:sz w:val="18"/>
        <w:szCs w:val="18"/>
      </w:rPr>
      <w:t>GI3002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29pt;height:29pt" o:bullet="t">
        <v:imagedata r:id="rId1" o:title="viñeta1"/>
      </v:shape>
    </w:pict>
  </w:numPicBullet>
  <w:numPicBullet w:numPicBulletId="2">
    <w:pict>
      <v:shape id="_x0000_i1028" type="#_x0000_t75" style="width:29pt;height:29pt" o:bullet="t">
        <v:imagedata r:id="rId2" o:title="viñeta2"/>
      </v:shape>
    </w:pict>
  </w:numPicBullet>
  <w:numPicBullet w:numPicBulletId="3">
    <w:pict>
      <v:shape id="_x0000_i1029" type="#_x0000_t75" style="width:29pt;height:29pt" o:bullet="t">
        <v:imagedata r:id="rId3" o:title="viñeta3"/>
      </v:shape>
    </w:pict>
  </w:numPicBullet>
  <w:numPicBullet w:numPicBulletId="4">
    <w:pict>
      <v:shape id="_x0000_i1030" type="#_x0000_t75" style="width:29pt;height:29pt" o:bullet="t">
        <v:imagedata r:id="rId4" o:title="viñeta4"/>
      </v:shape>
    </w:pict>
  </w:numPicBullet>
  <w:numPicBullet w:numPicBulletId="5">
    <w:pict>
      <v:shape id="_x0000_i1031" type="#_x0000_t75" style="width:29pt;height:29pt" o:bullet="t">
        <v:imagedata r:id="rId5" o:title="viñeta5"/>
      </v:shape>
    </w:pict>
  </w:numPicBullet>
  <w:numPicBullet w:numPicBulletId="6">
    <w:pict>
      <v:shape id="_x0000_i1032" type="#_x0000_t75" style="width:29pt;height:29pt" o:bullet="t">
        <v:imagedata r:id="rId6" o:title="viñeta6"/>
      </v:shape>
    </w:pict>
  </w:numPicBullet>
  <w:numPicBullet w:numPicBulletId="7">
    <w:pict>
      <v:shape id="_x0000_i1033" type="#_x0000_t75" style="width:29pt;height:29pt" o:bullet="t">
        <v:imagedata r:id="rId7" o:title="viñeta7"/>
      </v:shape>
    </w:pict>
  </w:numPicBullet>
  <w:abstractNum w:abstractNumId="0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Listaconvietas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Listaconvietas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Listaconvietas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Listaconvietas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Listaconvietas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4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0177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90777"/>
    <w:rsid w:val="0009131D"/>
    <w:rsid w:val="00091BA1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399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F16"/>
    <w:rsid w:val="00443D5C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3A1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600B96"/>
    <w:rsid w:val="00601A6C"/>
    <w:rsid w:val="006026B1"/>
    <w:rsid w:val="006026B4"/>
    <w:rsid w:val="00604777"/>
    <w:rsid w:val="006057BE"/>
    <w:rsid w:val="0060614C"/>
    <w:rsid w:val="0060630B"/>
    <w:rsid w:val="00606B65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464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965"/>
    <w:rsid w:val="0072605E"/>
    <w:rsid w:val="0072748C"/>
    <w:rsid w:val="00727CFA"/>
    <w:rsid w:val="0073091C"/>
    <w:rsid w:val="0073293E"/>
    <w:rsid w:val="00733429"/>
    <w:rsid w:val="00735CBC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305E"/>
    <w:rsid w:val="0087472E"/>
    <w:rsid w:val="00875098"/>
    <w:rsid w:val="008760B1"/>
    <w:rsid w:val="00876932"/>
    <w:rsid w:val="0087799E"/>
    <w:rsid w:val="00880FE9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91D"/>
    <w:rsid w:val="008A0454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DD3"/>
    <w:rsid w:val="00946EE8"/>
    <w:rsid w:val="00947232"/>
    <w:rsid w:val="00950B9D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6701E"/>
    <w:rsid w:val="009707E2"/>
    <w:rsid w:val="00970E82"/>
    <w:rsid w:val="00971A81"/>
    <w:rsid w:val="00972582"/>
    <w:rsid w:val="00972F8E"/>
    <w:rsid w:val="00973E01"/>
    <w:rsid w:val="00974BDB"/>
    <w:rsid w:val="00977235"/>
    <w:rsid w:val="0098005C"/>
    <w:rsid w:val="00980811"/>
    <w:rsid w:val="00982D22"/>
    <w:rsid w:val="00982D52"/>
    <w:rsid w:val="00987C1E"/>
    <w:rsid w:val="00990242"/>
    <w:rsid w:val="0099094D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CD0"/>
    <w:rsid w:val="009E001E"/>
    <w:rsid w:val="009E0AB1"/>
    <w:rsid w:val="009E407D"/>
    <w:rsid w:val="009E5CC2"/>
    <w:rsid w:val="009E6672"/>
    <w:rsid w:val="009F10EA"/>
    <w:rsid w:val="009F1A84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7C7"/>
    <w:rsid w:val="00A50BD6"/>
    <w:rsid w:val="00A5104A"/>
    <w:rsid w:val="00A5147D"/>
    <w:rsid w:val="00A522BC"/>
    <w:rsid w:val="00A5233D"/>
    <w:rsid w:val="00A52451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2A70"/>
    <w:rsid w:val="00B131D7"/>
    <w:rsid w:val="00B151B4"/>
    <w:rsid w:val="00B15DA8"/>
    <w:rsid w:val="00B16537"/>
    <w:rsid w:val="00B170A7"/>
    <w:rsid w:val="00B17378"/>
    <w:rsid w:val="00B17727"/>
    <w:rsid w:val="00B229B7"/>
    <w:rsid w:val="00B23C1B"/>
    <w:rsid w:val="00B23C88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C7EB0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62AA"/>
    <w:rsid w:val="00C267E5"/>
    <w:rsid w:val="00C26B90"/>
    <w:rsid w:val="00C311A2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6F7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0C59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C9D"/>
    <w:rsid w:val="00DA7155"/>
    <w:rsid w:val="00DA796D"/>
    <w:rsid w:val="00DA7B99"/>
    <w:rsid w:val="00DB0B9F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BCC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5B7"/>
    <w:rPr>
      <w:rFonts w:ascii="Arial" w:hAnsi="Arial"/>
      <w:b/>
      <w:sz w:val="22"/>
    </w:rPr>
  </w:style>
  <w:style w:type="paragraph" w:styleId="Ttulo1">
    <w:name w:val="heading 1"/>
    <w:basedOn w:val="Normal"/>
    <w:next w:val="Normal"/>
    <w:link w:val="Ttulo1C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Ttulo5">
    <w:name w:val="heading 5"/>
    <w:basedOn w:val="Normal"/>
    <w:next w:val="Normal"/>
    <w:link w:val="Ttulo5C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Ttulo6">
    <w:name w:val="heading 6"/>
    <w:basedOn w:val="Normal"/>
    <w:next w:val="Normal"/>
    <w:link w:val="Ttulo6C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Ttulo7">
    <w:name w:val="heading 7"/>
    <w:basedOn w:val="Normal"/>
    <w:next w:val="Normal"/>
    <w:link w:val="Ttulo7C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9136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49136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9136E"/>
  </w:style>
  <w:style w:type="paragraph" w:styleId="NormalWeb">
    <w:name w:val="Normal (Web)"/>
    <w:basedOn w:val="Normal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Textoennegrita">
    <w:name w:val="Strong"/>
    <w:qFormat/>
    <w:rsid w:val="00B43705"/>
    <w:rPr>
      <w:b/>
      <w:bCs/>
    </w:rPr>
  </w:style>
  <w:style w:type="table" w:styleId="Tablaconcuadrcula">
    <w:name w:val="Table Grid"/>
    <w:basedOn w:val="Tablanormal"/>
    <w:uiPriority w:val="5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2448E5"/>
    <w:rPr>
      <w:rFonts w:ascii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tulodeTDC">
    <w:name w:val="TOC Heading"/>
    <w:basedOn w:val="Ttulo1"/>
    <w:next w:val="Normal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TDC1">
    <w:name w:val="toc 1"/>
    <w:basedOn w:val="Normal"/>
    <w:next w:val="Normal"/>
    <w:autoRedefine/>
    <w:uiPriority w:val="39"/>
    <w:rsid w:val="00090777"/>
  </w:style>
  <w:style w:type="paragraph" w:styleId="TDC2">
    <w:name w:val="toc 2"/>
    <w:basedOn w:val="Normal"/>
    <w:next w:val="Normal"/>
    <w:autoRedefine/>
    <w:uiPriority w:val="39"/>
    <w:rsid w:val="00090777"/>
    <w:pPr>
      <w:ind w:left="220"/>
    </w:pPr>
  </w:style>
  <w:style w:type="character" w:styleId="Hipervnculo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Prrafodelist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"/>
    <w:link w:val="PrrafodelistaC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blanormal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blanormal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blanormal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blanormal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040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0408D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0408D"/>
    <w:rPr>
      <w:rFonts w:ascii="Arial" w:hAnsi="Arial"/>
      <w:b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408D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408D"/>
    <w:rPr>
      <w:rFonts w:ascii="Arial" w:hAnsi="Arial"/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ndice1">
    <w:name w:val="index 1"/>
    <w:basedOn w:val="Normal"/>
    <w:next w:val="Normal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Textodelmarcadordeposicin">
    <w:name w:val="Placeholder Text"/>
    <w:basedOn w:val="Fuentedeprrafopredeter"/>
    <w:uiPriority w:val="99"/>
    <w:semiHidden/>
    <w:rsid w:val="00FA038C"/>
    <w:rPr>
      <w:color w:val="808080"/>
    </w:rPr>
  </w:style>
  <w:style w:type="paragraph" w:styleId="Tabladeilustraciones">
    <w:name w:val="table of figures"/>
    <w:basedOn w:val="Normal"/>
    <w:next w:val="Normal"/>
    <w:uiPriority w:val="99"/>
    <w:unhideWhenUsed/>
    <w:rsid w:val="00B74D9B"/>
  </w:style>
  <w:style w:type="character" w:customStyle="1" w:styleId="Ttulo2Car">
    <w:name w:val="Título 2 Car"/>
    <w:basedOn w:val="Fuentedeprrafopredeter"/>
    <w:link w:val="Ttulo2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ndice2">
    <w:name w:val="index 2"/>
    <w:basedOn w:val="Normal"/>
    <w:next w:val="Normal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ndice3">
    <w:name w:val="index 3"/>
    <w:basedOn w:val="Normal"/>
    <w:next w:val="Normal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ndice4">
    <w:name w:val="index 4"/>
    <w:basedOn w:val="Normal"/>
    <w:next w:val="Normal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ndice5">
    <w:name w:val="index 5"/>
    <w:basedOn w:val="Normal"/>
    <w:next w:val="Normal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ndice6">
    <w:name w:val="index 6"/>
    <w:basedOn w:val="Normal"/>
    <w:next w:val="Normal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ndice7">
    <w:name w:val="index 7"/>
    <w:basedOn w:val="Normal"/>
    <w:next w:val="Normal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ndice8">
    <w:name w:val="index 8"/>
    <w:basedOn w:val="Normal"/>
    <w:next w:val="Normal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ndice9">
    <w:name w:val="index 9"/>
    <w:basedOn w:val="Normal"/>
    <w:next w:val="Normal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Ttulodendice">
    <w:name w:val="index heading"/>
    <w:basedOn w:val="Normal"/>
    <w:next w:val="ndice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E0639"/>
    <w:rPr>
      <w:rFonts w:ascii="Arial" w:hAnsi="Arial"/>
      <w:b/>
      <w:sz w:val="22"/>
    </w:rPr>
  </w:style>
  <w:style w:type="character" w:customStyle="1" w:styleId="Ttulo3Car">
    <w:name w:val="Título 3 Car"/>
    <w:basedOn w:val="Fuentedeprrafopredeter"/>
    <w:link w:val="Ttulo3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aliases w:val="List Car,puce 1 Car,Bullet List Car,FooterText Car,numbered Car,Paragraphe de liste1 Car,Bulletr List Paragraph Car,列出段落 Car,列出段落1 Car,P&amp;aacute1 Car,rrafo de lista1 Car,puce 11 Car,Bullet List1 Car,FooterText1 Car,numbered1 Car"/>
    <w:link w:val="Prrafodelist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Fuentedeprrafopredeter"/>
    <w:rsid w:val="007F1CD5"/>
  </w:style>
  <w:style w:type="paragraph" w:customStyle="1" w:styleId="sangrado">
    <w:name w:val="sangrado"/>
    <w:basedOn w:val="Normal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Fuentedeprrafopredeter"/>
    <w:rsid w:val="000A0E23"/>
  </w:style>
  <w:style w:type="character" w:customStyle="1" w:styleId="a0">
    <w:name w:val="_"/>
    <w:basedOn w:val="Fuentedeprrafopredeter"/>
    <w:rsid w:val="000A0E23"/>
  </w:style>
  <w:style w:type="character" w:customStyle="1" w:styleId="ff1">
    <w:name w:val="ff1"/>
    <w:basedOn w:val="Fuentedeprrafopredeter"/>
    <w:rsid w:val="000A0E23"/>
  </w:style>
  <w:style w:type="character" w:customStyle="1" w:styleId="fs3">
    <w:name w:val="fs3"/>
    <w:basedOn w:val="Fuentedeprrafopredeter"/>
    <w:rsid w:val="00091BA1"/>
  </w:style>
  <w:style w:type="character" w:customStyle="1" w:styleId="ff3">
    <w:name w:val="ff3"/>
    <w:basedOn w:val="Fuentedeprrafopredeter"/>
    <w:rsid w:val="00091BA1"/>
  </w:style>
  <w:style w:type="character" w:customStyle="1" w:styleId="ff2">
    <w:name w:val="ff2"/>
    <w:basedOn w:val="Fuentedeprrafopredeter"/>
    <w:rsid w:val="00091BA1"/>
  </w:style>
  <w:style w:type="character" w:customStyle="1" w:styleId="highlightedsearchterm">
    <w:name w:val="highlightedsearchterm"/>
    <w:basedOn w:val="Fuentedeprrafopredeter"/>
    <w:rsid w:val="0030073E"/>
  </w:style>
  <w:style w:type="paragraph" w:customStyle="1" w:styleId="default0">
    <w:name w:val="default"/>
    <w:basedOn w:val="Normal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Ttulo4Car">
    <w:name w:val="Título 4 Car"/>
    <w:basedOn w:val="Fuentedeprrafopredeter"/>
    <w:link w:val="Ttulo4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Ttulo5Car">
    <w:name w:val="Título 5 Car"/>
    <w:basedOn w:val="Fuentedeprrafopredeter"/>
    <w:link w:val="Ttulo5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Ttulo6Car">
    <w:name w:val="Título 6 Car"/>
    <w:basedOn w:val="Fuentedeprrafopredeter"/>
    <w:link w:val="Ttulo6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Ttulo7Car">
    <w:name w:val="Título 7 Car"/>
    <w:basedOn w:val="Fuentedeprrafopredeter"/>
    <w:link w:val="Ttulo7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Ttulo9Car">
    <w:name w:val="Título 9 Car"/>
    <w:basedOn w:val="Fuentedeprrafopredeter"/>
    <w:link w:val="Ttulo9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Listaconvietas">
    <w:name w:val="List Bullet"/>
    <w:basedOn w:val="Normal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2">
    <w:name w:val="List Bullet 2"/>
    <w:basedOn w:val="Normal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3">
    <w:name w:val="List Bullet 3"/>
    <w:basedOn w:val="Normal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4">
    <w:name w:val="List Bullet 4"/>
    <w:basedOn w:val="Normal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Listaconvietas5">
    <w:name w:val="List Bullet 5"/>
    <w:basedOn w:val="Normal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Subttulo">
    <w:name w:val="Subtitle"/>
    <w:basedOn w:val="Normal"/>
    <w:next w:val="Normal"/>
    <w:link w:val="SubttuloC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SubttuloCar">
    <w:name w:val="Subtítulo Car"/>
    <w:basedOn w:val="Fuentedeprrafopredeter"/>
    <w:link w:val="Subttulo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"/>
    <w:next w:val="Normal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"/>
    <w:next w:val="Normal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CitaCar">
    <w:name w:val="Cita Car"/>
    <w:basedOn w:val="Fuentedeprrafopredeter"/>
    <w:link w:val="Cit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"/>
    <w:next w:val="Normal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"/>
    <w:next w:val="Normal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"/>
    <w:next w:val="Normal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"/>
    <w:next w:val="Normal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Tabladecuadrcula1clara-nfasis3">
    <w:name w:val="Grid Table 1 Light Accent 3"/>
    <w:basedOn w:val="Tablanormal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Subttulo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Descripcin">
    <w:name w:val="caption"/>
    <w:basedOn w:val="Normal"/>
    <w:next w:val="Normal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Tablanormal4">
    <w:name w:val="Plain Table 4"/>
    <w:basedOn w:val="Tablanormal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5oscura-nfasis1">
    <w:name w:val="Grid Table 5 Dark Accent 1"/>
    <w:basedOn w:val="Tablanormal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Tabladecuadrcula4-nfasis1">
    <w:name w:val="Grid Table 4 Accent 1"/>
    <w:basedOn w:val="Tablanormal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Tabladelista4-nfasis4">
    <w:name w:val="List Table 4 Accent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Encabezado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nfasisintenso">
    <w:name w:val="Intense Emphasis"/>
    <w:basedOn w:val="Fuentedeprrafopredeter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Referenciaintensa">
    <w:name w:val="Intense Reference"/>
    <w:basedOn w:val="Fuentedeprrafopredeter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nfasissutil">
    <w:name w:val="Subtle Emphasis"/>
    <w:basedOn w:val="Fuentedeprrafopredeter"/>
    <w:uiPriority w:val="19"/>
    <w:qFormat/>
    <w:rsid w:val="00A020A5"/>
    <w:rPr>
      <w:i/>
      <w:iCs/>
      <w:color w:val="A5A5A5" w:themeColor="accent3"/>
    </w:rPr>
  </w:style>
  <w:style w:type="character" w:styleId="nfasis">
    <w:name w:val="Emphasis"/>
    <w:basedOn w:val="Fuentedeprrafopredeter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Referenciasutil">
    <w:name w:val="Subtle Reference"/>
    <w:basedOn w:val="Fuentedeprrafopredeter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Tabladeilustraciones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Tabladecuadrcula4-nfasis3">
    <w:name w:val="Grid Table 4 Accent 3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3-nfasis6">
    <w:name w:val="Grid Table 3 Accent 6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5oscura-nfasis4">
    <w:name w:val="Grid Table 5 Dark Accent 4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1clara-nfasis1">
    <w:name w:val="Grid Table 1 Light Accent 1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5oscura-nfasis3">
    <w:name w:val="Grid Table 5 Dark Accent 3"/>
    <w:basedOn w:val="Tablanormal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lista4-nfasis1">
    <w:name w:val="List Table 4 Accent 1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3-nfasis3">
    <w:name w:val="Grid Table 3 Accent 3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2-nfasis4">
    <w:name w:val="Grid Table 2 Accent 4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6">
    <w:name w:val="Grid Table 4 Accent 6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Tabladecuadrcula4">
    <w:name w:val="Grid Table 4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Tabladelista3-nfasis2">
    <w:name w:val="List Table 3 Accent 2"/>
    <w:basedOn w:val="Tablanormal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4-nfasis3">
    <w:name w:val="List Table 4 Accent 3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6">
    <w:name w:val="List Table 4 Accent 6"/>
    <w:basedOn w:val="Tablanormal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normal5">
    <w:name w:val="Plain Table 5"/>
    <w:basedOn w:val="Tablanormal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Refdenotaalfinal">
    <w:name w:val="endnote reference"/>
    <w:basedOn w:val="Fuentedeprrafopredeter"/>
    <w:uiPriority w:val="99"/>
    <w:semiHidden/>
    <w:unhideWhenUsed/>
    <w:rsid w:val="00A020A5"/>
    <w:rPr>
      <w:vertAlign w:val="superscript"/>
    </w:rPr>
  </w:style>
  <w:style w:type="paragraph" w:styleId="Revisin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Tabladecuadrcula6concolores-nfasis1">
    <w:name w:val="Grid Table 6 Colorful Accent 1"/>
    <w:basedOn w:val="Tablanormal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5">
    <w:name w:val="toc 5"/>
    <w:basedOn w:val="Normal"/>
    <w:next w:val="Normal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6">
    <w:name w:val="toc 6"/>
    <w:basedOn w:val="Normal"/>
    <w:next w:val="Normal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7">
    <w:name w:val="toc 7"/>
    <w:basedOn w:val="Normal"/>
    <w:next w:val="Normal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8">
    <w:name w:val="toc 8"/>
    <w:basedOn w:val="Normal"/>
    <w:next w:val="Normal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TDC9">
    <w:name w:val="toc 9"/>
    <w:basedOn w:val="Normal"/>
    <w:next w:val="Normal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Fuentedeprrafopredeter"/>
    <w:uiPriority w:val="99"/>
    <w:semiHidden/>
    <w:unhideWhenUsed/>
    <w:rsid w:val="00A020A5"/>
    <w:rPr>
      <w:color w:val="605E5C"/>
      <w:shd w:val="clear" w:color="auto" w:fill="E1DFDD"/>
    </w:rPr>
  </w:style>
  <w:style w:type="table" w:styleId="Tabladelista2-nfasis4">
    <w:name w:val="List Table 2 Accent 4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6">
    <w:name w:val="List Table 2 Accent 6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-nfasis5">
    <w:name w:val="List Table 2 Accent 5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2">
    <w:name w:val="List Table 2 Accent 2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2">
    <w:name w:val="Grid Table 2 Accent 2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5">
    <w:name w:val="Grid Table 2 Accent 5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uadrculadetablaclara">
    <w:name w:val="Grid Table Light"/>
    <w:basedOn w:val="Tablanormal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Cit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Subttulo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TDC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"/>
    <w:next w:val="Textoindependiente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Lista">
    <w:name w:val="List"/>
    <w:basedOn w:val="Textoindependiente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"/>
    <w:next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Cuadrculavistosa-nfasis1">
    <w:name w:val="Colorful Grid Accent 1"/>
    <w:basedOn w:val="Tablanormal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Fuentedeprrafopredeter"/>
    <w:rsid w:val="00B932D8"/>
  </w:style>
  <w:style w:type="paragraph" w:customStyle="1" w:styleId="TableContents">
    <w:name w:val="Table Contents"/>
    <w:basedOn w:val="Normal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61A4B6-E714-4244-854B-A97318CF2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DBED5E31.dotm</Template>
  <TotalTime>1134</TotalTime>
  <Pages>12</Pages>
  <Words>1035</Words>
  <Characters>8789</Characters>
  <Application>Microsoft Office Word</Application>
  <DocSecurity>0</DocSecurity>
  <Lines>73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Idoia Gorritxo</cp:lastModifiedBy>
  <cp:revision>138</cp:revision>
  <cp:lastPrinted>2023-03-31T12:41:00Z</cp:lastPrinted>
  <dcterms:created xsi:type="dcterms:W3CDTF">2022-12-12T13:28:00Z</dcterms:created>
  <dcterms:modified xsi:type="dcterms:W3CDTF">2026-08-30T15:28:00Z</dcterms:modified>
</cp:coreProperties>
</file>