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6CC75" w14:textId="76715DBF" w:rsidR="00EB4876" w:rsidRPr="0005577B" w:rsidRDefault="00EB4876" w:rsidP="00EB4876">
      <w:pPr>
        <w:rPr>
          <w:rFonts w:cs="Arial"/>
          <w:b w:val="0"/>
        </w:rPr>
      </w:pPr>
    </w:p>
    <w:p w14:paraId="676E76B3" w14:textId="77777777" w:rsidR="00EB4876" w:rsidRDefault="00EB4876" w:rsidP="00EB4876">
      <w:pPr>
        <w:rPr>
          <w:rFonts w:cs="Arial"/>
          <w:b w:val="0"/>
        </w:rPr>
      </w:pPr>
    </w:p>
    <w:p w14:paraId="13169EAA" w14:textId="77777777" w:rsidR="00991D77" w:rsidRDefault="00991D77" w:rsidP="00EB4876">
      <w:pPr>
        <w:rPr>
          <w:rFonts w:cs="Arial"/>
          <w:b w:val="0"/>
        </w:rPr>
      </w:pPr>
    </w:p>
    <w:p w14:paraId="59EB84FD" w14:textId="77777777" w:rsidR="003606BE" w:rsidRDefault="003606BE" w:rsidP="00EB4876">
      <w:pPr>
        <w:rPr>
          <w:rFonts w:cs="Arial"/>
          <w:b w:val="0"/>
        </w:rPr>
      </w:pPr>
    </w:p>
    <w:p w14:paraId="51476A9D" w14:textId="77777777" w:rsidR="00A86DCA" w:rsidRDefault="00A86DCA" w:rsidP="00EB4876">
      <w:pPr>
        <w:rPr>
          <w:rFonts w:cs="Arial"/>
          <w:b w:val="0"/>
        </w:rPr>
      </w:pPr>
    </w:p>
    <w:p w14:paraId="13CC94D6" w14:textId="77777777" w:rsidR="00EB4876" w:rsidRDefault="00EB4876" w:rsidP="00991D77">
      <w:pPr>
        <w:shd w:val="clear" w:color="auto" w:fill="A8D08D" w:themeFill="accent6" w:themeFillTint="99"/>
        <w:rPr>
          <w:rFonts w:cs="Arial"/>
          <w:b w:val="0"/>
        </w:rPr>
      </w:pPr>
    </w:p>
    <w:p w14:paraId="60B94932" w14:textId="77777777" w:rsidR="00991D77" w:rsidRDefault="004414B8" w:rsidP="00E1618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JARDUKETA TXOSTENA: </w:t>
      </w:r>
      <w:r w:rsidR="003B4548" w:rsidRPr="00A86DCA">
        <w:rPr>
          <w:rFonts w:ascii="Arial" w:hAnsi="Arial" w:cs="Arial"/>
          <w:b/>
          <w:bCs/>
          <w:sz w:val="36"/>
          <w:szCs w:val="36"/>
        </w:rPr>
        <w:t xml:space="preserve">DIRUZ </w:t>
      </w:r>
      <w:r>
        <w:rPr>
          <w:rFonts w:ascii="Arial" w:hAnsi="Arial" w:cs="Arial"/>
          <w:b/>
          <w:bCs/>
          <w:sz w:val="36"/>
          <w:szCs w:val="36"/>
        </w:rPr>
        <w:t>LAGUNDUTAKO</w:t>
      </w:r>
      <w:r w:rsidR="003B4548" w:rsidRPr="00A86DCA">
        <w:rPr>
          <w:rFonts w:ascii="Arial" w:hAnsi="Arial" w:cs="Arial"/>
          <w:b/>
          <w:bCs/>
          <w:sz w:val="36"/>
          <w:szCs w:val="36"/>
        </w:rPr>
        <w:t xml:space="preserve"> PROIEKTUAREN EDO JARDUERAREN </w:t>
      </w:r>
      <w:r>
        <w:rPr>
          <w:rFonts w:ascii="Arial" w:hAnsi="Arial" w:cs="Arial"/>
          <w:b/>
          <w:bCs/>
          <w:sz w:val="36"/>
          <w:szCs w:val="36"/>
        </w:rPr>
        <w:t>EBALUAZIOA</w:t>
      </w:r>
      <w:r w:rsidR="00991D77">
        <w:rPr>
          <w:rFonts w:ascii="Arial" w:hAnsi="Arial" w:cs="Arial"/>
          <w:b/>
          <w:bCs/>
          <w:sz w:val="36"/>
          <w:szCs w:val="36"/>
        </w:rPr>
        <w:t>:</w:t>
      </w:r>
    </w:p>
    <w:p w14:paraId="13F7DACC" w14:textId="77777777" w:rsidR="002C7D09" w:rsidRPr="002C7D09" w:rsidRDefault="002C7D09" w:rsidP="002C7D0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 w:rsidRPr="002C7D09">
        <w:rPr>
          <w:rFonts w:ascii="Arial" w:hAnsi="Arial" w:cs="Arial"/>
          <w:b/>
          <w:bCs/>
          <w:sz w:val="36"/>
          <w:szCs w:val="36"/>
        </w:rPr>
        <w:t xml:space="preserve">garapenaren aldeko nazioarteko lankidetza </w:t>
      </w:r>
    </w:p>
    <w:p w14:paraId="2691897F" w14:textId="77777777" w:rsidR="002C7D09" w:rsidRPr="002C7D09" w:rsidRDefault="002C7D09" w:rsidP="002C7D0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 w:rsidRPr="002C7D09">
        <w:rPr>
          <w:rFonts w:ascii="Arial" w:hAnsi="Arial" w:cs="Arial"/>
          <w:b/>
          <w:bCs/>
          <w:sz w:val="36"/>
          <w:szCs w:val="36"/>
        </w:rPr>
        <w:t xml:space="preserve">programaren </w:t>
      </w:r>
      <w:proofErr w:type="spellStart"/>
      <w:r w:rsidRPr="002C7D09">
        <w:rPr>
          <w:rFonts w:ascii="Arial" w:hAnsi="Arial" w:cs="Arial"/>
          <w:b/>
          <w:bCs/>
          <w:sz w:val="36"/>
          <w:szCs w:val="36"/>
        </w:rPr>
        <w:t>dirulaguntza</w:t>
      </w:r>
      <w:proofErr w:type="spellEnd"/>
    </w:p>
    <w:p w14:paraId="2D7817A7" w14:textId="04961AE0" w:rsidR="00991D77" w:rsidRPr="00991D77" w:rsidRDefault="00991D77" w:rsidP="00E1618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  <w:lang w:val="eu-ES"/>
        </w:rPr>
      </w:pPr>
    </w:p>
    <w:p w14:paraId="473A39C5" w14:textId="77777777" w:rsidR="003B4548" w:rsidRPr="00A86DCA" w:rsidRDefault="003B4548" w:rsidP="00E1618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6C5FD95B" w14:textId="77777777" w:rsidR="00991D77" w:rsidRDefault="003B4548" w:rsidP="00E1618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991D77">
        <w:rPr>
          <w:rFonts w:ascii="Arial" w:hAnsi="Arial" w:cs="Arial"/>
          <w:b/>
          <w:bCs/>
          <w:sz w:val="36"/>
          <w:szCs w:val="36"/>
        </w:rPr>
        <w:t xml:space="preserve">MEMORIA </w:t>
      </w:r>
      <w:r w:rsidR="004414B8" w:rsidRPr="00991D77">
        <w:rPr>
          <w:rFonts w:ascii="Arial" w:hAnsi="Arial" w:cs="Arial"/>
          <w:b/>
          <w:bCs/>
          <w:sz w:val="36"/>
          <w:szCs w:val="36"/>
        </w:rPr>
        <w:t xml:space="preserve">DE ACTUACIÓN: EVALUACIÓN DEL </w:t>
      </w:r>
      <w:r w:rsidRPr="00991D77">
        <w:rPr>
          <w:rFonts w:ascii="Arial" w:hAnsi="Arial" w:cs="Arial"/>
          <w:b/>
          <w:bCs/>
          <w:sz w:val="36"/>
          <w:szCs w:val="36"/>
        </w:rPr>
        <w:t>PROYECTO O ACTIVIDAD</w:t>
      </w:r>
      <w:r w:rsidR="004414B8" w:rsidRPr="00991D77">
        <w:rPr>
          <w:rFonts w:ascii="Arial" w:hAnsi="Arial" w:cs="Arial"/>
          <w:b/>
          <w:bCs/>
          <w:sz w:val="36"/>
          <w:szCs w:val="36"/>
        </w:rPr>
        <w:t xml:space="preserve"> SUBVENCIONADO</w:t>
      </w:r>
      <w:r w:rsidR="00991D77">
        <w:rPr>
          <w:rFonts w:ascii="Arial" w:hAnsi="Arial" w:cs="Arial"/>
          <w:sz w:val="36"/>
          <w:szCs w:val="36"/>
        </w:rPr>
        <w:t>:</w:t>
      </w:r>
    </w:p>
    <w:p w14:paraId="76D0993D" w14:textId="77777777" w:rsidR="002C7D09" w:rsidRPr="002C7D09" w:rsidRDefault="002C7D09" w:rsidP="002C7D0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proofErr w:type="gramStart"/>
      <w:r w:rsidRPr="002C7D09">
        <w:rPr>
          <w:rFonts w:ascii="Arial" w:hAnsi="Arial" w:cs="Arial"/>
          <w:b/>
          <w:bCs/>
          <w:sz w:val="36"/>
          <w:szCs w:val="36"/>
        </w:rPr>
        <w:t>subvención</w:t>
      </w:r>
      <w:proofErr w:type="gramEnd"/>
      <w:r w:rsidRPr="002C7D09">
        <w:rPr>
          <w:rFonts w:ascii="Arial" w:hAnsi="Arial" w:cs="Arial"/>
          <w:b/>
          <w:bCs/>
          <w:sz w:val="36"/>
          <w:szCs w:val="36"/>
        </w:rPr>
        <w:t xml:space="preserve"> del programa cooperación internacional </w:t>
      </w:r>
    </w:p>
    <w:p w14:paraId="3B93B398" w14:textId="77777777" w:rsidR="002C7D09" w:rsidRPr="002C7D09" w:rsidRDefault="002C7D09" w:rsidP="002C7D09">
      <w:pPr>
        <w:pStyle w:val="Normal2"/>
        <w:shd w:val="clear" w:color="auto" w:fill="A8D08D" w:themeFill="accent6" w:themeFillTint="99"/>
        <w:suppressAutoHyphens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proofErr w:type="gramStart"/>
      <w:r w:rsidRPr="002C7D09">
        <w:rPr>
          <w:rFonts w:ascii="Arial" w:hAnsi="Arial" w:cs="Arial"/>
          <w:b/>
          <w:bCs/>
          <w:sz w:val="36"/>
          <w:szCs w:val="36"/>
        </w:rPr>
        <w:t>al</w:t>
      </w:r>
      <w:proofErr w:type="gramEnd"/>
      <w:r w:rsidRPr="002C7D09">
        <w:rPr>
          <w:rFonts w:ascii="Arial" w:hAnsi="Arial" w:cs="Arial"/>
          <w:b/>
          <w:bCs/>
          <w:sz w:val="36"/>
          <w:szCs w:val="36"/>
        </w:rPr>
        <w:t xml:space="preserve"> desarrollo</w:t>
      </w:r>
    </w:p>
    <w:p w14:paraId="2F6AB38C" w14:textId="77777777" w:rsidR="00E16189" w:rsidRDefault="00E16189" w:rsidP="00991D77">
      <w:pPr>
        <w:shd w:val="clear" w:color="auto" w:fill="A8D08D" w:themeFill="accent6" w:themeFillTint="99"/>
        <w:rPr>
          <w:rFonts w:cs="Arial"/>
          <w:b w:val="0"/>
        </w:rPr>
      </w:pPr>
    </w:p>
    <w:p w14:paraId="0834DEAA" w14:textId="77777777" w:rsidR="00991D77" w:rsidRDefault="00991D77" w:rsidP="00EB4876">
      <w:pPr>
        <w:rPr>
          <w:rFonts w:cs="Arial"/>
          <w:b w:val="0"/>
        </w:rPr>
      </w:pPr>
    </w:p>
    <w:p w14:paraId="2DA68C9F" w14:textId="5A07D1CD" w:rsidR="003606BE" w:rsidRDefault="003606BE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7908993C" w14:textId="77777777" w:rsidR="004414B8" w:rsidRDefault="004414B8" w:rsidP="00EB4876">
      <w:pPr>
        <w:rPr>
          <w:rFonts w:cs="Arial"/>
          <w:b w:val="0"/>
        </w:rPr>
      </w:pPr>
    </w:p>
    <w:p w14:paraId="39598D95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B996E16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  <w:sectPr w:rsidR="002432A4" w:rsidSect="002432A4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2128" w:right="1134" w:bottom="851" w:left="1134" w:header="708" w:footer="188" w:gutter="0"/>
          <w:pgNumType w:start="1"/>
          <w:cols w:space="708"/>
          <w:docGrid w:linePitch="360"/>
        </w:sectPr>
      </w:pPr>
    </w:p>
    <w:p w14:paraId="08211D7C" w14:textId="77777777" w:rsidR="00EB4876" w:rsidRPr="0005577B" w:rsidRDefault="00EB4876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974C934" w14:textId="31324549" w:rsidR="00097438" w:rsidRDefault="00F47632" w:rsidP="00097438">
      <w:pPr>
        <w:rPr>
          <w:rFonts w:cs="Arial"/>
        </w:rPr>
      </w:pPr>
      <w:r>
        <w:rPr>
          <w:rFonts w:cs="Arial"/>
        </w:rPr>
        <w:t xml:space="preserve">AURKIBIDEA / </w:t>
      </w:r>
      <w:r w:rsidR="00B74D9B" w:rsidRPr="00BC0208">
        <w:rPr>
          <w:rFonts w:cs="Arial"/>
        </w:rPr>
        <w:t>ÍNDICE</w:t>
      </w:r>
    </w:p>
    <w:sdt>
      <w:sdtPr>
        <w:rPr>
          <w:rFonts w:ascii="Arial" w:hAnsi="Arial"/>
          <w:b/>
          <w:color w:val="auto"/>
          <w:sz w:val="22"/>
          <w:szCs w:val="20"/>
        </w:rPr>
        <w:id w:val="-997254819"/>
        <w:docPartObj>
          <w:docPartGallery w:val="Table of Contents"/>
          <w:docPartUnique/>
        </w:docPartObj>
      </w:sdtPr>
      <w:sdtEndPr>
        <w:rPr>
          <w:b w:val="0"/>
          <w:bCs/>
          <w:sz w:val="20"/>
        </w:rPr>
      </w:sdtEndPr>
      <w:sdtContent>
        <w:p w14:paraId="1057C1B6" w14:textId="77777777" w:rsidR="00C17C27" w:rsidRPr="00507A51" w:rsidRDefault="00C17C27" w:rsidP="00BC0208">
          <w:pPr>
            <w:pStyle w:val="TtulodeTDC"/>
            <w:spacing w:after="60" w:line="240" w:lineRule="auto"/>
            <w:rPr>
              <w:rFonts w:ascii="Arial" w:hAnsi="Arial" w:cs="Arial"/>
              <w:color w:val="auto"/>
              <w:sz w:val="4"/>
              <w:szCs w:val="4"/>
            </w:rPr>
          </w:pPr>
        </w:p>
        <w:p w14:paraId="59876AF3" w14:textId="77777777" w:rsidR="00721FB7" w:rsidRPr="00721FB7" w:rsidRDefault="00C17C27" w:rsidP="00721FB7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r w:rsidRPr="00721FB7">
            <w:rPr>
              <w:rFonts w:cs="Arial"/>
              <w:b w:val="0"/>
              <w:bCs/>
              <w:sz w:val="20"/>
            </w:rPr>
            <w:fldChar w:fldCharType="begin"/>
          </w:r>
          <w:r w:rsidRPr="00721FB7">
            <w:rPr>
              <w:rFonts w:cs="Arial"/>
              <w:b w:val="0"/>
              <w:bCs/>
              <w:sz w:val="20"/>
            </w:rPr>
            <w:instrText xml:space="preserve"> TOC \o "1-3" \h \z \u </w:instrText>
          </w:r>
          <w:r w:rsidRPr="00721FB7">
            <w:rPr>
              <w:rFonts w:cs="Arial"/>
              <w:b w:val="0"/>
              <w:bCs/>
              <w:sz w:val="20"/>
            </w:rPr>
            <w:fldChar w:fldCharType="separate"/>
          </w:r>
          <w:hyperlink w:anchor="_Toc238568609" w:history="1">
            <w:r w:rsidR="00721FB7" w:rsidRPr="00721FB7">
              <w:rPr>
                <w:rStyle w:val="Hipervnculo"/>
                <w:b w:val="0"/>
                <w:noProof/>
                <w:lang w:val="eu-ES"/>
              </w:rPr>
              <w:t>1.</w:t>
            </w:r>
            <w:r w:rsidR="00721FB7"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721FB7" w:rsidRPr="00721FB7">
              <w:rPr>
                <w:rStyle w:val="Hipervnculo"/>
                <w:b w:val="0"/>
                <w:noProof/>
                <w:lang w:val="eu-ES"/>
              </w:rPr>
              <w:t>Dirulaguntzaren datuak / Datos de la subvención</w:t>
            </w:r>
            <w:r w:rsidR="00721FB7" w:rsidRPr="00721FB7">
              <w:rPr>
                <w:b w:val="0"/>
                <w:noProof/>
                <w:webHidden/>
              </w:rPr>
              <w:tab/>
            </w:r>
            <w:r w:rsidR="00721FB7" w:rsidRPr="00721FB7">
              <w:rPr>
                <w:b w:val="0"/>
                <w:noProof/>
                <w:webHidden/>
              </w:rPr>
              <w:fldChar w:fldCharType="begin"/>
            </w:r>
            <w:r w:rsidR="00721FB7" w:rsidRPr="00721FB7">
              <w:rPr>
                <w:b w:val="0"/>
                <w:noProof/>
                <w:webHidden/>
              </w:rPr>
              <w:instrText xml:space="preserve"> PAGEREF _Toc238568609 \h </w:instrText>
            </w:r>
            <w:r w:rsidR="00721FB7" w:rsidRPr="00721FB7">
              <w:rPr>
                <w:b w:val="0"/>
                <w:noProof/>
                <w:webHidden/>
              </w:rPr>
            </w:r>
            <w:r w:rsidR="00721FB7" w:rsidRPr="00721FB7">
              <w:rPr>
                <w:b w:val="0"/>
                <w:noProof/>
                <w:webHidden/>
              </w:rPr>
              <w:fldChar w:fldCharType="separate"/>
            </w:r>
            <w:r w:rsidR="00721FB7" w:rsidRPr="00721FB7">
              <w:rPr>
                <w:b w:val="0"/>
                <w:noProof/>
                <w:webHidden/>
              </w:rPr>
              <w:t>3</w:t>
            </w:r>
            <w:r w:rsidR="00721FB7"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3B1EE117" w14:textId="77777777" w:rsidR="00721FB7" w:rsidRPr="00721FB7" w:rsidRDefault="00721FB7" w:rsidP="00721FB7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10" w:history="1">
            <w:r w:rsidRPr="00721FB7">
              <w:rPr>
                <w:rStyle w:val="Hipervnculo"/>
                <w:b w:val="0"/>
                <w:noProof/>
              </w:rPr>
              <w:t>2.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 xml:space="preserve">Beste herrialde horretako edo tokiko erakundearen datuak / </w:t>
            </w:r>
            <w:r w:rsidRPr="00721FB7">
              <w:rPr>
                <w:rStyle w:val="Hipervnculo"/>
                <w:b w:val="0"/>
                <w:noProof/>
              </w:rPr>
              <w:t>Datos de la entidad local (contraparte local)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_Toc238568610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3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2AAE1004" w14:textId="77777777" w:rsidR="00721FB7" w:rsidRPr="00721FB7" w:rsidRDefault="00721FB7" w:rsidP="00721FB7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11" w:history="1">
            <w:r w:rsidRPr="00721FB7">
              <w:rPr>
                <w:rStyle w:val="Hipervnculo"/>
                <w:b w:val="0"/>
                <w:noProof/>
              </w:rPr>
              <w:t>3.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 xml:space="preserve">Segimendu txostenaren datuak / </w:t>
            </w:r>
            <w:r w:rsidRPr="00721FB7">
              <w:rPr>
                <w:rStyle w:val="Hipervnculo"/>
                <w:b w:val="0"/>
                <w:noProof/>
              </w:rPr>
              <w:t>Datos del informe de seguimiento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_Toc238568611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4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72A92911" w14:textId="77777777" w:rsidR="00721FB7" w:rsidRPr="00721FB7" w:rsidRDefault="00721FB7" w:rsidP="00721FB7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12" w:history="1">
            <w:r w:rsidRPr="00721FB7">
              <w:rPr>
                <w:rStyle w:val="Hipervnculo"/>
                <w:b w:val="0"/>
                <w:noProof/>
              </w:rPr>
              <w:t>4.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 xml:space="preserve">Proiektuaren egutegia / </w:t>
            </w:r>
            <w:r w:rsidRPr="00721FB7">
              <w:rPr>
                <w:rStyle w:val="Hipervnculo"/>
                <w:b w:val="0"/>
                <w:noProof/>
              </w:rPr>
              <w:t>Calendario del proyecto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_Toc238568612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4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5E99532E" w14:textId="77777777" w:rsidR="00721FB7" w:rsidRPr="00721FB7" w:rsidRDefault="00721FB7" w:rsidP="00721FB7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13" w:history="1">
            <w:r w:rsidRPr="00721FB7">
              <w:rPr>
                <w:rStyle w:val="Hipervnculo"/>
                <w:b w:val="0"/>
                <w:noProof/>
                <w:lang w:val="eu-ES"/>
              </w:rPr>
              <w:t>5.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 xml:space="preserve">Aitorpenak / </w:t>
            </w:r>
            <w:r w:rsidRPr="00721FB7">
              <w:rPr>
                <w:rStyle w:val="Hipervnculo"/>
                <w:b w:val="0"/>
                <w:noProof/>
              </w:rPr>
              <w:t>Declaraciones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_Toc238568613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5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3B18FC07" w14:textId="77777777" w:rsidR="00721FB7" w:rsidRPr="00721FB7" w:rsidRDefault="00721FB7" w:rsidP="00721FB7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14" w:history="1">
            <w:r w:rsidRPr="00721FB7">
              <w:rPr>
                <w:rStyle w:val="Hipervnculo"/>
                <w:b w:val="0"/>
                <w:noProof/>
                <w:lang w:val="eu-ES"/>
              </w:rPr>
              <w:t>6.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 xml:space="preserve">Proiektuaren memoria / </w:t>
            </w:r>
            <w:r w:rsidRPr="00721FB7">
              <w:rPr>
                <w:rStyle w:val="Hipervnculo"/>
                <w:b w:val="0"/>
                <w:noProof/>
              </w:rPr>
              <w:t>Memoria del proyecto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_Toc238568614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6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48897D19" w14:textId="77777777" w:rsidR="00721FB7" w:rsidRPr="00721FB7" w:rsidRDefault="00721FB7" w:rsidP="00721FB7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15" w:history="1">
            <w:r w:rsidRPr="00721FB7">
              <w:rPr>
                <w:rStyle w:val="Hipervnculo"/>
                <w:b w:val="0"/>
                <w:noProof/>
                <w:lang w:val="eu-ES"/>
              </w:rPr>
              <w:t>6.1.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>PROIEKTUAREN LABURPENA (dirulaguntza eskaeran jarritakoa. Hala badagokio, Udalak baimendutako aldaketak eta data gehitu) / RESUMEN DEL PROYECTO (el mismo que en la solicitud. En su caso, incorporar las modificaciones autorizadas por el Ayuntamiento y su fecha).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_Toc238568615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6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5D90F8C7" w14:textId="77777777" w:rsidR="00721FB7" w:rsidRPr="00721FB7" w:rsidRDefault="00721FB7" w:rsidP="00721FB7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16" w:history="1">
            <w:r w:rsidRPr="00721FB7">
              <w:rPr>
                <w:rStyle w:val="Hipervnculo"/>
                <w:b w:val="0"/>
                <w:noProof/>
                <w:lang w:val="eu-ES"/>
              </w:rPr>
              <w:t>6.2.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>PROIEKTUAREN GARAPENAREN DESKRIBAPENA ETA BALORAZIOA ETA EGINDAKO EGOKITZAPENAK (txostenean aipatzen den aldiarenak) / DESCRIPCIÓN Y VALORACIÓN DEL DESARROLLO DEL PROYECTO Y AJUSTES REALIZADOS (en el período al que hace referencia el informe).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_Toc238568616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6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1DA4DC30" w14:textId="77777777" w:rsidR="00721FB7" w:rsidRPr="00721FB7" w:rsidRDefault="00721FB7" w:rsidP="00721FB7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17" w:history="1">
            <w:r w:rsidRPr="00721FB7">
              <w:rPr>
                <w:rStyle w:val="Hipervnculo"/>
                <w:b w:val="0"/>
                <w:noProof/>
                <w:lang w:val="eu-ES"/>
              </w:rPr>
              <w:t>6.3.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>PLANIFIKAZIO-MATRIZE EGUNERATUA / MATRIZ DE PLANIFICACIÓN ACTUALIZADA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_Toc238568617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7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589FD482" w14:textId="77777777" w:rsidR="00721FB7" w:rsidRPr="00721FB7" w:rsidRDefault="00721FB7" w:rsidP="00721FB7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18" w:history="1">
            <w:r w:rsidRPr="00721FB7">
              <w:rPr>
                <w:rStyle w:val="Hipervnculo"/>
                <w:b w:val="0"/>
                <w:noProof/>
                <w:lang w:val="eu-ES"/>
              </w:rPr>
              <w:t>6.4.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>Jarduera-proiektua gauzatzeko egutegia (erreala) / Calendario de ejecución de la actividad- proyecto (real)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_Toc238568618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10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06A86C7A" w14:textId="77777777" w:rsidR="00721FB7" w:rsidRPr="00721FB7" w:rsidRDefault="00721FB7" w:rsidP="00721FB7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19" w:history="1">
            <w:r w:rsidRPr="00721FB7">
              <w:rPr>
                <w:rStyle w:val="Hipervnculo"/>
                <w:b w:val="0"/>
                <w:noProof/>
              </w:rPr>
              <w:t>6.5.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 xml:space="preserve">Jarduera bakoitzaren amaierako egoera eta lortutako emaitzak / </w:t>
            </w:r>
            <w:r w:rsidRPr="00721FB7">
              <w:rPr>
                <w:rStyle w:val="Hipervnculo"/>
                <w:b w:val="0"/>
                <w:noProof/>
              </w:rPr>
              <w:t>Estado final de cada una de las actividades y resultados obtenidos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_Toc238568619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11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0656315B" w14:textId="77777777" w:rsidR="00721FB7" w:rsidRPr="00721FB7" w:rsidRDefault="00721FB7" w:rsidP="00721FB7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20" w:history="1">
            <w:r w:rsidRPr="00721FB7">
              <w:rPr>
                <w:rStyle w:val="Hipervnculo"/>
                <w:b w:val="0"/>
                <w:noProof/>
              </w:rPr>
              <w:t>6.6.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 xml:space="preserve">Jardueren desbideratzeak hasierako aurreikuspenarekiko proiektua/jarduera gauzatu bitartean </w:t>
            </w:r>
            <w:r w:rsidRPr="00721FB7">
              <w:rPr>
                <w:rStyle w:val="Hipervnculo"/>
                <w:b w:val="0"/>
                <w:noProof/>
              </w:rPr>
              <w:t>/ Desviaciones de las actividades respecto a la previsión inicial durante la ejecución del proyecto-actividad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_Toc238568620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12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33B029E8" w14:textId="77777777" w:rsidR="00721FB7" w:rsidRPr="00721FB7" w:rsidRDefault="00721FB7" w:rsidP="00721FB7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21" w:history="1">
            <w:r w:rsidRPr="00721FB7">
              <w:rPr>
                <w:rStyle w:val="Hipervnculo"/>
                <w:b w:val="0"/>
                <w:noProof/>
                <w:lang w:val="eu-ES"/>
              </w:rPr>
              <w:t>7.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>MEMORIA EKONOMIKOA / MEMORIA ECONÓMICA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_Toc238568621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13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08446574" w14:textId="77777777" w:rsidR="00721FB7" w:rsidRPr="00721FB7" w:rsidRDefault="00721FB7" w:rsidP="00721FB7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22" w:history="1">
            <w:r w:rsidRPr="00721FB7">
              <w:rPr>
                <w:rStyle w:val="Hipervnculo"/>
                <w:b w:val="0"/>
                <w:noProof/>
              </w:rPr>
              <w:t>7.1.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>Proiektuaren TXOSTEN EKONOMIKOA (txertatu GI3000_D007 ereduaren edukia)</w:t>
            </w:r>
            <w:r w:rsidRPr="00721FB7">
              <w:rPr>
                <w:rStyle w:val="Hipervnculo"/>
                <w:b w:val="0"/>
                <w:noProof/>
              </w:rPr>
              <w:t xml:space="preserve"> / INFORME DE JUSTIFICACIÓN del proyecto (insertar contenido del modelo </w:t>
            </w:r>
            <w:r w:rsidRPr="00721FB7">
              <w:rPr>
                <w:rStyle w:val="Hipervnculo"/>
                <w:b w:val="0"/>
                <w:noProof/>
                <w:lang w:val="eu-ES"/>
              </w:rPr>
              <w:t>GI3000_D007</w:t>
            </w:r>
            <w:r w:rsidRPr="00721FB7">
              <w:rPr>
                <w:rStyle w:val="Hipervnculo"/>
                <w:b w:val="0"/>
                <w:noProof/>
              </w:rPr>
              <w:t>):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_Toc238568622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13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42F4C126" w14:textId="77777777" w:rsidR="00721FB7" w:rsidRPr="00721FB7" w:rsidRDefault="00721FB7" w:rsidP="00721FB7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23" w:history="1">
            <w:r w:rsidRPr="00721FB7">
              <w:rPr>
                <w:rStyle w:val="Hipervnculo"/>
                <w:b w:val="0"/>
                <w:noProof/>
                <w:lang w:val="eu-ES"/>
              </w:rPr>
              <w:t>8.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>PROIEKTUAREN KOSTU OSOA ETA JASOTAKO BESTE DIRULAGUNTZAK ETA LAGUNTZA BATZUK / COSTE TOTAL DEL PROYECTO Y OTRAS SUBVENCIONES Y AYUDAS RECIBIDAS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_Toc238568623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14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42A29683" w14:textId="77777777" w:rsidR="00721FB7" w:rsidRPr="00721FB7" w:rsidRDefault="00721FB7" w:rsidP="00721FB7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24" w:history="1">
            <w:r w:rsidRPr="00721FB7">
              <w:rPr>
                <w:rStyle w:val="Hipervnculo"/>
                <w:b w:val="0"/>
                <w:noProof/>
                <w:lang w:val="eu-ES"/>
              </w:rPr>
              <w:t>9.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>BALIO ERANTSIAREN GAINEKO ZERGARI (BEZ) BURUZKO ERANTZUKIZUNPEKO ADIERAZPENA / DECLARACIÓN RESPONSABLE SOBRE EL IMPUESTO DEL VALOR AÑADIDO (IVA)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_Toc238568624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16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7274F2E8" w14:textId="77777777" w:rsidR="00721FB7" w:rsidRPr="00721FB7" w:rsidRDefault="00721FB7" w:rsidP="00721FB7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25" w:history="1">
            <w:r w:rsidRPr="00721FB7">
              <w:rPr>
                <w:rStyle w:val="Hipervnculo"/>
                <w:b w:val="0"/>
                <w:noProof/>
                <w:lang w:val="eu-ES"/>
              </w:rPr>
              <w:t>10.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>HARTUTAKO INFORMAZIO- ETA PUBLIZITATE-NEURRIAK / MEDIDAS DE INFORMACIÓN Y PUBLICIDAD ADOPTADAS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_Toc238568625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17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0B97ADE3" w14:textId="77777777" w:rsidR="00721FB7" w:rsidRPr="00721FB7" w:rsidRDefault="00721FB7" w:rsidP="00721FB7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8568626" w:history="1">
            <w:r w:rsidRPr="00721FB7">
              <w:rPr>
                <w:rStyle w:val="Hipervnculo"/>
                <w:b w:val="0"/>
                <w:noProof/>
                <w:lang w:val="eu-ES"/>
              </w:rPr>
              <w:t>11.</w:t>
            </w:r>
            <w:r w:rsidRPr="00721FB7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721FB7">
              <w:rPr>
                <w:rStyle w:val="Hipervnculo"/>
                <w:b w:val="0"/>
                <w:noProof/>
                <w:lang w:val="eu-ES"/>
              </w:rPr>
              <w:t>ARGAZKI-ERREPORTAJEA / REPORTAJE FOTOGRÁFICO</w:t>
            </w:r>
            <w:r w:rsidRPr="00721FB7">
              <w:rPr>
                <w:b w:val="0"/>
                <w:noProof/>
                <w:webHidden/>
              </w:rPr>
              <w:tab/>
            </w:r>
            <w:r w:rsidRPr="00721FB7">
              <w:rPr>
                <w:b w:val="0"/>
                <w:noProof/>
                <w:webHidden/>
              </w:rPr>
              <w:fldChar w:fldCharType="begin"/>
            </w:r>
            <w:r w:rsidRPr="00721FB7">
              <w:rPr>
                <w:b w:val="0"/>
                <w:noProof/>
                <w:webHidden/>
              </w:rPr>
              <w:instrText xml:space="preserve"> PAGEREF _Toc238568626 \h </w:instrText>
            </w:r>
            <w:r w:rsidRPr="00721FB7">
              <w:rPr>
                <w:b w:val="0"/>
                <w:noProof/>
                <w:webHidden/>
              </w:rPr>
            </w:r>
            <w:r w:rsidRPr="00721FB7">
              <w:rPr>
                <w:b w:val="0"/>
                <w:noProof/>
                <w:webHidden/>
              </w:rPr>
              <w:fldChar w:fldCharType="separate"/>
            </w:r>
            <w:r w:rsidRPr="00721FB7">
              <w:rPr>
                <w:b w:val="0"/>
                <w:noProof/>
                <w:webHidden/>
              </w:rPr>
              <w:t>17</w:t>
            </w:r>
            <w:r w:rsidRPr="00721FB7">
              <w:rPr>
                <w:b w:val="0"/>
                <w:noProof/>
                <w:webHidden/>
              </w:rPr>
              <w:fldChar w:fldCharType="end"/>
            </w:r>
          </w:hyperlink>
        </w:p>
        <w:p w14:paraId="64EBE24E" w14:textId="3544FD74" w:rsidR="00C17C27" w:rsidRPr="004A74C6" w:rsidRDefault="00C17C27" w:rsidP="00721FB7">
          <w:pPr>
            <w:spacing w:after="60"/>
            <w:jc w:val="both"/>
            <w:rPr>
              <w:b w:val="0"/>
              <w:sz w:val="20"/>
            </w:rPr>
          </w:pPr>
          <w:r w:rsidRPr="00721FB7">
            <w:rPr>
              <w:rFonts w:cs="Arial"/>
              <w:b w:val="0"/>
              <w:bCs/>
              <w:sz w:val="20"/>
            </w:rPr>
            <w:fldChar w:fldCharType="end"/>
          </w:r>
        </w:p>
        <w:bookmarkStart w:id="0" w:name="_GoBack" w:displacedByCustomXml="next"/>
        <w:bookmarkEnd w:id="0" w:displacedByCustomXml="next"/>
      </w:sdtContent>
    </w:sdt>
    <w:p w14:paraId="4855C059" w14:textId="77777777" w:rsidR="00113E61" w:rsidRDefault="00113E61">
      <w:pPr>
        <w:rPr>
          <w:b w:val="0"/>
        </w:rPr>
      </w:pPr>
      <w:r>
        <w:br w:type="page"/>
      </w:r>
    </w:p>
    <w:p w14:paraId="6D4964B7" w14:textId="77777777" w:rsidR="00F6553A" w:rsidRDefault="00F655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4FF556" w14:textId="16C6A540" w:rsidR="00A86DCA" w:rsidRPr="0043494D" w:rsidRDefault="00A86DCA" w:rsidP="004414B8">
      <w:pPr>
        <w:pStyle w:val="Ttulo1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" w:name="_Toc238568609"/>
      <w:proofErr w:type="spellStart"/>
      <w:r>
        <w:rPr>
          <w:color w:val="000000" w:themeColor="text1"/>
          <w:sz w:val="28"/>
          <w:szCs w:val="28"/>
          <w:lang w:val="eu-ES"/>
        </w:rPr>
        <w:t>Dirulaguntzaren</w:t>
      </w:r>
      <w:proofErr w:type="spellEnd"/>
      <w:r w:rsidRPr="00A86DCA">
        <w:rPr>
          <w:color w:val="000000" w:themeColor="text1"/>
          <w:sz w:val="28"/>
          <w:szCs w:val="28"/>
          <w:lang w:val="eu-ES"/>
        </w:rPr>
        <w:t xml:space="preserve"> datuak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Datos</w:t>
      </w:r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subvención</w:t>
      </w:r>
      <w:bookmarkEnd w:id="1"/>
      <w:proofErr w:type="spellEnd"/>
    </w:p>
    <w:p w14:paraId="4EA182FE" w14:textId="77777777" w:rsidR="00A86DCA" w:rsidRPr="00D31B14" w:rsidRDefault="00A86DCA" w:rsidP="00A86DCA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781" w:type="dxa"/>
        <w:tblInd w:w="-15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12" w:space="0" w:color="538135" w:themeColor="accent6" w:themeShade="BF"/>
          <w:insideV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A86DCA" w:rsidRPr="0005577B" w14:paraId="5964C063" w14:textId="77777777" w:rsidTr="008C65D6">
        <w:trPr>
          <w:trHeight w:val="1378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5A5B5AB8" w14:textId="69078B36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Dirulaguntzaren</w:t>
            </w:r>
            <w:proofErr w:type="spellEnd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onuraduna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eta </w:t>
            </w: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IFZ</w:t>
            </w:r>
            <w:r w:rsidR="00B240A0">
              <w:rPr>
                <w:rFonts w:cs="Arial"/>
                <w:bCs/>
                <w:color w:val="181512"/>
                <w:szCs w:val="22"/>
                <w:lang w:val="eu-ES"/>
              </w:rPr>
              <w:t>a</w:t>
            </w:r>
            <w:proofErr w:type="spellEnd"/>
          </w:p>
          <w:p w14:paraId="252B1953" w14:textId="7C698C8E" w:rsidR="00A86DCA" w:rsidRPr="006A77B5" w:rsidRDefault="004177F9" w:rsidP="004177F9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Beneficiario/a</w:t>
            </w:r>
            <w:r w:rsidRPr="0032666C">
              <w:rPr>
                <w:rFonts w:cs="Arial"/>
                <w:b w:val="0"/>
                <w:color w:val="181512"/>
                <w:szCs w:val="22"/>
              </w:rPr>
              <w:t xml:space="preserve"> de la subvención</w:t>
            </w:r>
            <w:r>
              <w:rPr>
                <w:rFonts w:cs="Arial"/>
                <w:b w:val="0"/>
                <w:color w:val="181512"/>
                <w:szCs w:val="22"/>
              </w:rPr>
              <w:t xml:space="preserve"> y NIF</w:t>
            </w:r>
          </w:p>
        </w:tc>
        <w:tc>
          <w:tcPr>
            <w:tcW w:w="6662" w:type="dxa"/>
            <w:vAlign w:val="center"/>
          </w:tcPr>
          <w:p w14:paraId="017750D6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C7D09" w:rsidRPr="0005577B" w14:paraId="67B2322B" w14:textId="77777777" w:rsidTr="008C65D6">
        <w:trPr>
          <w:trHeight w:val="686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78A31820" w14:textId="77777777" w:rsidR="002C7D09" w:rsidRDefault="002C7D0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Web orria</w:t>
            </w:r>
          </w:p>
          <w:p w14:paraId="314E7FE5" w14:textId="3B7FA1AE" w:rsidR="002C7D09" w:rsidRPr="002C7D09" w:rsidRDefault="002C7D09" w:rsidP="004177F9">
            <w:pPr>
              <w:rPr>
                <w:rFonts w:cs="Arial"/>
                <w:b w:val="0"/>
                <w:bCs/>
                <w:color w:val="181512"/>
                <w:szCs w:val="22"/>
                <w:lang w:val="eu-ES"/>
              </w:rPr>
            </w:pPr>
            <w:proofErr w:type="spellStart"/>
            <w:r w:rsidRPr="002C7D09">
              <w:rPr>
                <w:rFonts w:cs="Arial"/>
                <w:b w:val="0"/>
                <w:bCs/>
                <w:color w:val="181512"/>
                <w:szCs w:val="22"/>
                <w:lang w:val="eu-ES"/>
              </w:rPr>
              <w:t>Página</w:t>
            </w:r>
            <w:proofErr w:type="spellEnd"/>
            <w:r w:rsidRPr="002C7D09">
              <w:rPr>
                <w:rFonts w:cs="Arial"/>
                <w:b w:val="0"/>
                <w:bCs/>
                <w:color w:val="181512"/>
                <w:szCs w:val="22"/>
                <w:lang w:val="eu-ES"/>
              </w:rPr>
              <w:t xml:space="preserve"> web</w:t>
            </w:r>
          </w:p>
        </w:tc>
        <w:tc>
          <w:tcPr>
            <w:tcW w:w="6662" w:type="dxa"/>
            <w:vAlign w:val="center"/>
          </w:tcPr>
          <w:p w14:paraId="2B8D52E7" w14:textId="77777777" w:rsidR="002C7D09" w:rsidRPr="0032666C" w:rsidRDefault="002C7D09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C7D09" w:rsidRPr="0005577B" w14:paraId="5150FC36" w14:textId="77777777" w:rsidTr="008C65D6">
        <w:trPr>
          <w:trHeight w:val="863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1A3094C3" w14:textId="77777777" w:rsidR="002C7D09" w:rsidRDefault="002C7D0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Legezko ordezkaria</w:t>
            </w:r>
          </w:p>
          <w:p w14:paraId="7BBD86F1" w14:textId="05560D1C" w:rsidR="002C7D09" w:rsidRPr="002C7D09" w:rsidRDefault="002C7D09" w:rsidP="004177F9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 w:rsidRPr="002C7D09">
              <w:rPr>
                <w:rFonts w:cs="Arial"/>
                <w:b w:val="0"/>
                <w:bCs/>
                <w:color w:val="181512"/>
                <w:szCs w:val="22"/>
              </w:rPr>
              <w:t>Representante legal</w:t>
            </w:r>
          </w:p>
        </w:tc>
        <w:tc>
          <w:tcPr>
            <w:tcW w:w="6662" w:type="dxa"/>
            <w:vAlign w:val="center"/>
          </w:tcPr>
          <w:p w14:paraId="30EEB98C" w14:textId="77777777" w:rsidR="002C7D09" w:rsidRPr="0032666C" w:rsidRDefault="002C7D09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177F9" w:rsidRPr="0005577B" w14:paraId="2054ACB8" w14:textId="77777777" w:rsidTr="008C65D6">
        <w:trPr>
          <w:trHeight w:val="1063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16215C8D" w14:textId="677EAD06" w:rsidR="004177F9" w:rsidRPr="0043494D" w:rsidRDefault="002C7D0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177F9">
              <w:rPr>
                <w:rFonts w:cs="Arial"/>
                <w:bCs/>
                <w:color w:val="181512"/>
                <w:szCs w:val="22"/>
                <w:lang w:val="eu-ES"/>
              </w:rPr>
              <w:t>Diruz lagun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du</w:t>
            </w:r>
            <w:r w:rsidRPr="004177F9">
              <w:rPr>
                <w:rFonts w:cs="Arial"/>
                <w:bCs/>
                <w:color w:val="181512"/>
                <w:szCs w:val="22"/>
                <w:lang w:val="eu-ES"/>
              </w:rPr>
              <w:t xml:space="preserve"> den proiektuaren izenburua / </w:t>
            </w:r>
            <w:r w:rsidRPr="004177F9">
              <w:rPr>
                <w:rFonts w:cs="Arial"/>
                <w:b w:val="0"/>
                <w:color w:val="181512"/>
                <w:szCs w:val="22"/>
              </w:rPr>
              <w:t>Título del proyecto subvencionado</w:t>
            </w:r>
          </w:p>
        </w:tc>
        <w:tc>
          <w:tcPr>
            <w:tcW w:w="6662" w:type="dxa"/>
            <w:vAlign w:val="center"/>
          </w:tcPr>
          <w:p w14:paraId="18E83C0E" w14:textId="77777777" w:rsidR="004177F9" w:rsidRPr="0032666C" w:rsidRDefault="004177F9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93557" w:rsidRPr="0005577B" w14:paraId="16A9E941" w14:textId="77777777" w:rsidTr="008C65D6">
        <w:trPr>
          <w:trHeight w:val="692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6A7B3650" w14:textId="6DD43E93" w:rsidR="00293557" w:rsidRPr="0043494D" w:rsidRDefault="00293557" w:rsidP="00293557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Espediente zenbakia</w:t>
            </w:r>
          </w:p>
          <w:p w14:paraId="0FEB5696" w14:textId="25809734" w:rsidR="00293557" w:rsidRPr="0043494D" w:rsidRDefault="00293557" w:rsidP="00293557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Número de expediente</w:t>
            </w:r>
          </w:p>
        </w:tc>
        <w:tc>
          <w:tcPr>
            <w:tcW w:w="6662" w:type="dxa"/>
            <w:vAlign w:val="center"/>
          </w:tcPr>
          <w:p w14:paraId="52656393" w14:textId="77777777" w:rsidR="00293557" w:rsidRPr="0032666C" w:rsidRDefault="00293557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25B9D98A" w14:textId="77777777" w:rsidTr="008C65D6">
        <w:trPr>
          <w:trHeight w:val="673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166F3979" w14:textId="77777777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Deialdiaren urtea </w:t>
            </w:r>
          </w:p>
          <w:p w14:paraId="09357AF9" w14:textId="4BB92617" w:rsidR="00A86DCA" w:rsidRPr="00A86DCA" w:rsidRDefault="00A86DCA" w:rsidP="00A86DCA">
            <w:pPr>
              <w:rPr>
                <w:rFonts w:cs="Arial"/>
                <w:bCs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Año de la convocatoria</w:t>
            </w:r>
          </w:p>
        </w:tc>
        <w:tc>
          <w:tcPr>
            <w:tcW w:w="6662" w:type="dxa"/>
            <w:vAlign w:val="center"/>
          </w:tcPr>
          <w:p w14:paraId="63BB5BB3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6F52D753" w14:textId="77777777" w:rsidTr="008C65D6">
        <w:trPr>
          <w:trHeight w:val="1000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2C648013" w14:textId="21D5B461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Udala</w:t>
            </w:r>
            <w:r w:rsidR="004177F9">
              <w:rPr>
                <w:rFonts w:cs="Arial"/>
                <w:bCs/>
                <w:color w:val="181512"/>
                <w:szCs w:val="22"/>
                <w:lang w:val="eu-ES"/>
              </w:rPr>
              <w:t>k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  <w:r w:rsidR="004177F9">
              <w:rPr>
                <w:rFonts w:cs="Arial"/>
                <w:bCs/>
                <w:color w:val="181512"/>
                <w:szCs w:val="22"/>
                <w:lang w:val="eu-ES"/>
              </w:rPr>
              <w:t>emandako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dirulaguntzaren</w:t>
            </w:r>
            <w:proofErr w:type="spellEnd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zenbatekoa </w:t>
            </w:r>
          </w:p>
          <w:p w14:paraId="15004BB0" w14:textId="25F9B6C4" w:rsidR="00A86DCA" w:rsidRPr="00A86DCA" w:rsidRDefault="00A86DCA" w:rsidP="004177F9">
            <w:pPr>
              <w:rPr>
                <w:rFonts w:cs="Arial"/>
                <w:b w:val="0"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 xml:space="preserve">Importe de la subvención </w:t>
            </w:r>
            <w:r w:rsidR="004177F9">
              <w:rPr>
                <w:rFonts w:cs="Arial"/>
                <w:b w:val="0"/>
                <w:color w:val="181512"/>
                <w:szCs w:val="22"/>
              </w:rPr>
              <w:t>concedida por e</w:t>
            </w:r>
            <w:r w:rsidRPr="00A86DCA">
              <w:rPr>
                <w:rFonts w:cs="Arial"/>
                <w:b w:val="0"/>
                <w:color w:val="181512"/>
                <w:szCs w:val="22"/>
              </w:rPr>
              <w:t>l Ayuntamiento</w:t>
            </w:r>
          </w:p>
        </w:tc>
        <w:tc>
          <w:tcPr>
            <w:tcW w:w="6662" w:type="dxa"/>
            <w:vAlign w:val="center"/>
          </w:tcPr>
          <w:p w14:paraId="47645662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7504ADB1" w14:textId="77777777" w:rsidR="002C7D09" w:rsidRDefault="002C7D09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F8852C4" w14:textId="77777777" w:rsidR="002C7D09" w:rsidRDefault="002C7D09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29EC94B" w14:textId="77B99538" w:rsidR="002C7D09" w:rsidRPr="002C7D09" w:rsidRDefault="002C7D09" w:rsidP="002C7D09">
      <w:pPr>
        <w:pStyle w:val="Ttulo1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</w:rPr>
      </w:pPr>
      <w:bookmarkStart w:id="2" w:name="_Toc238396499"/>
      <w:bookmarkStart w:id="3" w:name="_Toc238568610"/>
      <w:r w:rsidRPr="00BD2BEC">
        <w:rPr>
          <w:color w:val="000000" w:themeColor="text1"/>
          <w:sz w:val="28"/>
          <w:szCs w:val="28"/>
          <w:lang w:val="eu-ES"/>
        </w:rPr>
        <w:t>Beste herrialde horretako ed</w:t>
      </w:r>
      <w:r>
        <w:rPr>
          <w:color w:val="000000" w:themeColor="text1"/>
          <w:sz w:val="28"/>
          <w:szCs w:val="28"/>
          <w:lang w:val="eu-ES"/>
        </w:rPr>
        <w:t xml:space="preserve">o tokiko erakundearen datuak / </w:t>
      </w:r>
      <w:r w:rsidRPr="002C7D09">
        <w:rPr>
          <w:color w:val="000000" w:themeColor="text1"/>
          <w:sz w:val="28"/>
          <w:szCs w:val="28"/>
        </w:rPr>
        <w:t>Datos de la entidad local (contraparte local)</w:t>
      </w:r>
      <w:bookmarkEnd w:id="2"/>
      <w:bookmarkEnd w:id="3"/>
    </w:p>
    <w:p w14:paraId="109D1A71" w14:textId="77777777" w:rsidR="002C7D09" w:rsidRDefault="002C7D09" w:rsidP="002C7D09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9781" w:type="dxa"/>
        <w:tblInd w:w="-15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12" w:space="0" w:color="538135" w:themeColor="accent6" w:themeShade="BF"/>
          <w:insideV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2C7D09" w:rsidRPr="0032666C" w14:paraId="3E41AB73" w14:textId="77777777" w:rsidTr="008C65D6">
        <w:trPr>
          <w:trHeight w:val="1005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19ED14C9" w14:textId="77777777" w:rsidR="002C7D09" w:rsidRPr="0043494D" w:rsidRDefault="002C7D09" w:rsidP="002C7D0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Izena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eta </w:t>
            </w: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IFZ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a</w:t>
            </w:r>
            <w:proofErr w:type="spellEnd"/>
          </w:p>
          <w:p w14:paraId="5ABED45D" w14:textId="374310BA" w:rsidR="002C7D09" w:rsidRPr="006A77B5" w:rsidRDefault="002C7D09" w:rsidP="002C7D09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Nombre y NIF</w:t>
            </w:r>
          </w:p>
        </w:tc>
        <w:tc>
          <w:tcPr>
            <w:tcW w:w="6662" w:type="dxa"/>
            <w:vAlign w:val="center"/>
          </w:tcPr>
          <w:p w14:paraId="65E5DC4F" w14:textId="77777777" w:rsidR="002C7D09" w:rsidRPr="0032666C" w:rsidRDefault="002C7D09" w:rsidP="002C7D09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C7D09" w:rsidRPr="0032666C" w14:paraId="3B0BF5B4" w14:textId="77777777" w:rsidTr="008C65D6">
        <w:trPr>
          <w:trHeight w:val="1005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07A1D9F0" w14:textId="77777777" w:rsidR="002C7D09" w:rsidRDefault="002C7D09" w:rsidP="002C7D0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Legezko ordezkaria</w:t>
            </w:r>
          </w:p>
          <w:p w14:paraId="6AF92631" w14:textId="67326FC7" w:rsidR="002C7D09" w:rsidRDefault="002C7D09" w:rsidP="002C7D0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2C7D09">
              <w:rPr>
                <w:rFonts w:cs="Arial"/>
                <w:b w:val="0"/>
                <w:bCs/>
                <w:color w:val="181512"/>
                <w:szCs w:val="22"/>
              </w:rPr>
              <w:t>Representante legal</w:t>
            </w:r>
          </w:p>
        </w:tc>
        <w:tc>
          <w:tcPr>
            <w:tcW w:w="6662" w:type="dxa"/>
            <w:vAlign w:val="center"/>
          </w:tcPr>
          <w:p w14:paraId="733B0A6D" w14:textId="77777777" w:rsidR="002C7D09" w:rsidRPr="0032666C" w:rsidRDefault="002C7D09" w:rsidP="002C7D09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C7D09" w:rsidRPr="0032666C" w14:paraId="47280BCB" w14:textId="77777777" w:rsidTr="008C65D6">
        <w:trPr>
          <w:trHeight w:val="1233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59B02002" w14:textId="77777777" w:rsidR="002C7D09" w:rsidRPr="0043494D" w:rsidRDefault="002C7D09" w:rsidP="002C7D0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Helbidea, PK, herria, probintzia</w:t>
            </w:r>
          </w:p>
          <w:p w14:paraId="5D9CA777" w14:textId="54C8C477" w:rsidR="002C7D09" w:rsidRPr="0043494D" w:rsidRDefault="002C7D09" w:rsidP="002C7D0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Domicilio, CP, población, provincia</w:t>
            </w:r>
          </w:p>
        </w:tc>
        <w:tc>
          <w:tcPr>
            <w:tcW w:w="6662" w:type="dxa"/>
            <w:vAlign w:val="center"/>
          </w:tcPr>
          <w:p w14:paraId="5DD172A5" w14:textId="77777777" w:rsidR="002C7D09" w:rsidRPr="0032666C" w:rsidRDefault="002C7D09" w:rsidP="002C7D09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C7D09" w:rsidRPr="0032666C" w14:paraId="039348FC" w14:textId="77777777" w:rsidTr="008C65D6">
        <w:trPr>
          <w:trHeight w:val="692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0D8CECC9" w14:textId="77777777" w:rsidR="002C7D09" w:rsidRPr="0001786E" w:rsidRDefault="002C7D09" w:rsidP="002C7D0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Telefonoa eta </w:t>
            </w:r>
            <w:proofErr w:type="spellStart"/>
            <w:r>
              <w:rPr>
                <w:rFonts w:cs="Arial"/>
                <w:bCs/>
                <w:color w:val="181512"/>
                <w:szCs w:val="22"/>
                <w:lang w:val="eu-ES"/>
              </w:rPr>
              <w:t>emaila</w:t>
            </w:r>
            <w:proofErr w:type="spellEnd"/>
          </w:p>
          <w:p w14:paraId="083ED076" w14:textId="72649EC1" w:rsidR="002C7D09" w:rsidRPr="0043494D" w:rsidRDefault="002C7D09" w:rsidP="002C7D0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bCs/>
                <w:color w:val="181512"/>
                <w:szCs w:val="22"/>
              </w:rPr>
              <w:t>Teléfono e email</w:t>
            </w:r>
          </w:p>
        </w:tc>
        <w:tc>
          <w:tcPr>
            <w:tcW w:w="6662" w:type="dxa"/>
            <w:vAlign w:val="center"/>
          </w:tcPr>
          <w:p w14:paraId="6CD0066C" w14:textId="77777777" w:rsidR="002C7D09" w:rsidRPr="0032666C" w:rsidRDefault="002C7D09" w:rsidP="002C7D09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C7D09" w:rsidRPr="0032666C" w14:paraId="314E9BCE" w14:textId="77777777" w:rsidTr="008C65D6">
        <w:trPr>
          <w:trHeight w:val="673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726FA20E" w14:textId="77777777" w:rsidR="002C7D09" w:rsidRDefault="002C7D09" w:rsidP="002C7D0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Web orria</w:t>
            </w:r>
          </w:p>
          <w:p w14:paraId="3E036D67" w14:textId="3FA8E307" w:rsidR="002C7D09" w:rsidRPr="00A86DCA" w:rsidRDefault="002C7D09" w:rsidP="002C7D09">
            <w:pPr>
              <w:rPr>
                <w:rFonts w:cs="Arial"/>
                <w:bCs/>
                <w:color w:val="181512"/>
                <w:szCs w:val="22"/>
              </w:rPr>
            </w:pPr>
            <w:proofErr w:type="spellStart"/>
            <w:r w:rsidRPr="002C7D09">
              <w:rPr>
                <w:rFonts w:cs="Arial"/>
                <w:b w:val="0"/>
                <w:bCs/>
                <w:color w:val="181512"/>
                <w:szCs w:val="22"/>
                <w:lang w:val="eu-ES"/>
              </w:rPr>
              <w:t>Página</w:t>
            </w:r>
            <w:proofErr w:type="spellEnd"/>
            <w:r w:rsidRPr="002C7D09">
              <w:rPr>
                <w:rFonts w:cs="Arial"/>
                <w:b w:val="0"/>
                <w:bCs/>
                <w:color w:val="181512"/>
                <w:szCs w:val="22"/>
                <w:lang w:val="eu-ES"/>
              </w:rPr>
              <w:t xml:space="preserve"> web</w:t>
            </w:r>
          </w:p>
        </w:tc>
        <w:tc>
          <w:tcPr>
            <w:tcW w:w="6662" w:type="dxa"/>
            <w:vAlign w:val="center"/>
          </w:tcPr>
          <w:p w14:paraId="2488DB37" w14:textId="77777777" w:rsidR="002C7D09" w:rsidRPr="0032666C" w:rsidRDefault="002C7D09" w:rsidP="003F663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2E7EB4EA" w14:textId="77777777" w:rsidR="002C7D09" w:rsidRDefault="002C7D09" w:rsidP="002C7D09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EF4568" w14:textId="77777777" w:rsidR="002C7D09" w:rsidRDefault="002C7D09" w:rsidP="002C7D09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C3349B4" w14:textId="77777777" w:rsidR="003F663A" w:rsidRDefault="003F663A" w:rsidP="003F663A">
      <w:pPr>
        <w:jc w:val="both"/>
        <w:rPr>
          <w:rFonts w:cs="Arial"/>
        </w:rPr>
      </w:pPr>
    </w:p>
    <w:p w14:paraId="269F34B7" w14:textId="48A96C13" w:rsidR="003F663A" w:rsidRPr="003F663A" w:rsidRDefault="003F663A" w:rsidP="003F663A">
      <w:pPr>
        <w:pStyle w:val="Ttulo1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</w:rPr>
      </w:pPr>
      <w:bookmarkStart w:id="4" w:name="_Toc238568611"/>
      <w:r w:rsidRPr="003F663A">
        <w:rPr>
          <w:color w:val="000000" w:themeColor="text1"/>
          <w:sz w:val="28"/>
          <w:szCs w:val="28"/>
          <w:lang w:val="eu-ES"/>
        </w:rPr>
        <w:t xml:space="preserve">Segimendu txostenaren datuak / </w:t>
      </w:r>
      <w:r w:rsidRPr="003F663A">
        <w:rPr>
          <w:color w:val="000000" w:themeColor="text1"/>
          <w:sz w:val="28"/>
          <w:szCs w:val="28"/>
        </w:rPr>
        <w:t>Datos del informe de seguimiento</w:t>
      </w:r>
      <w:bookmarkEnd w:id="4"/>
    </w:p>
    <w:p w14:paraId="7B848C6F" w14:textId="77777777" w:rsidR="003F663A" w:rsidRDefault="003F66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9781" w:type="dxa"/>
        <w:tblInd w:w="-15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12" w:space="0" w:color="538135" w:themeColor="accent6" w:themeShade="BF"/>
          <w:insideV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3F663A" w:rsidRPr="0032666C" w14:paraId="494733A6" w14:textId="77777777" w:rsidTr="008C65D6">
        <w:trPr>
          <w:trHeight w:val="1005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39CE66FB" w14:textId="17BCA0CD" w:rsidR="003F663A" w:rsidRPr="0043494D" w:rsidRDefault="003F663A" w:rsidP="003F663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Txosten zenbakia</w:t>
            </w:r>
          </w:p>
          <w:p w14:paraId="3E516B9F" w14:textId="7B1B3672" w:rsidR="003F663A" w:rsidRPr="006A77B5" w:rsidRDefault="003F663A" w:rsidP="003F663A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Número de informe</w:t>
            </w:r>
          </w:p>
        </w:tc>
        <w:tc>
          <w:tcPr>
            <w:tcW w:w="6662" w:type="dxa"/>
            <w:vAlign w:val="center"/>
          </w:tcPr>
          <w:p w14:paraId="549A94B1" w14:textId="77777777" w:rsidR="003F663A" w:rsidRPr="0032666C" w:rsidRDefault="003F663A" w:rsidP="003F663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3F663A" w:rsidRPr="0032666C" w14:paraId="65817178" w14:textId="77777777" w:rsidTr="008C65D6">
        <w:trPr>
          <w:trHeight w:val="1005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4B954FFB" w14:textId="58682682" w:rsidR="003F663A" w:rsidRDefault="003F663A" w:rsidP="003F663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Betetako aldia</w:t>
            </w:r>
          </w:p>
          <w:p w14:paraId="3A2A2082" w14:textId="735ACDB7" w:rsidR="003F663A" w:rsidRDefault="003F663A" w:rsidP="003F663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bCs/>
                <w:color w:val="181512"/>
                <w:szCs w:val="22"/>
              </w:rPr>
              <w:t>Periodo que cubre</w:t>
            </w:r>
          </w:p>
        </w:tc>
        <w:tc>
          <w:tcPr>
            <w:tcW w:w="6662" w:type="dxa"/>
            <w:vAlign w:val="center"/>
          </w:tcPr>
          <w:p w14:paraId="7D2DEA46" w14:textId="77777777" w:rsidR="003F663A" w:rsidRPr="0032666C" w:rsidRDefault="003F663A" w:rsidP="003F663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3F663A" w:rsidRPr="0032666C" w14:paraId="30814F9F" w14:textId="77777777" w:rsidTr="008C65D6">
        <w:trPr>
          <w:trHeight w:val="1233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31EAF41E" w14:textId="42F5C53E" w:rsidR="003F663A" w:rsidRPr="0043494D" w:rsidRDefault="003F663A" w:rsidP="003F663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Txostenaren data</w:t>
            </w:r>
          </w:p>
          <w:p w14:paraId="1DA3EF7A" w14:textId="4898F003" w:rsidR="003F663A" w:rsidRPr="0043494D" w:rsidRDefault="003F663A" w:rsidP="003F663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Fecha del informe</w:t>
            </w:r>
          </w:p>
        </w:tc>
        <w:tc>
          <w:tcPr>
            <w:tcW w:w="6662" w:type="dxa"/>
            <w:vAlign w:val="center"/>
          </w:tcPr>
          <w:p w14:paraId="3526E739" w14:textId="77777777" w:rsidR="003F663A" w:rsidRPr="0032666C" w:rsidRDefault="003F663A" w:rsidP="003F663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14753D" w:rsidRPr="0032666C" w14:paraId="524487E3" w14:textId="77777777" w:rsidTr="008C65D6">
        <w:trPr>
          <w:trHeight w:val="1233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591BE08A" w14:textId="577328F5" w:rsidR="0014753D" w:rsidRDefault="0014753D" w:rsidP="003F663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Pertsona arduraduna</w:t>
            </w:r>
          </w:p>
          <w:p w14:paraId="4EF722A3" w14:textId="7DE1B895" w:rsidR="0014753D" w:rsidRPr="0014753D" w:rsidRDefault="0014753D" w:rsidP="003F663A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 w:rsidRPr="0014753D">
              <w:rPr>
                <w:rFonts w:cs="Arial"/>
                <w:b w:val="0"/>
                <w:bCs/>
                <w:color w:val="181512"/>
                <w:szCs w:val="22"/>
              </w:rPr>
              <w:t>Persona responsable</w:t>
            </w:r>
          </w:p>
        </w:tc>
        <w:tc>
          <w:tcPr>
            <w:tcW w:w="6662" w:type="dxa"/>
            <w:vAlign w:val="center"/>
          </w:tcPr>
          <w:p w14:paraId="79F8A0FA" w14:textId="77777777" w:rsidR="0014753D" w:rsidRPr="0032666C" w:rsidRDefault="0014753D" w:rsidP="003F663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3F663A" w:rsidRPr="0032666C" w14:paraId="1F0E2B1B" w14:textId="77777777" w:rsidTr="008C65D6">
        <w:trPr>
          <w:trHeight w:val="692"/>
        </w:trPr>
        <w:tc>
          <w:tcPr>
            <w:tcW w:w="3119" w:type="dxa"/>
            <w:shd w:val="clear" w:color="auto" w:fill="C5E0B3" w:themeFill="accent6" w:themeFillTint="66"/>
            <w:vAlign w:val="center"/>
          </w:tcPr>
          <w:p w14:paraId="6BD85F66" w14:textId="77F73084" w:rsidR="003F663A" w:rsidRPr="0001786E" w:rsidRDefault="003F663A" w:rsidP="003F663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Telefonoa </w:t>
            </w:r>
          </w:p>
          <w:p w14:paraId="66D0C7AF" w14:textId="610D3F46" w:rsidR="003F663A" w:rsidRPr="0043494D" w:rsidRDefault="003F663A" w:rsidP="0014753D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bCs/>
                <w:color w:val="181512"/>
                <w:szCs w:val="22"/>
              </w:rPr>
              <w:t xml:space="preserve">Teléfono </w:t>
            </w:r>
          </w:p>
        </w:tc>
        <w:tc>
          <w:tcPr>
            <w:tcW w:w="6662" w:type="dxa"/>
            <w:vAlign w:val="center"/>
          </w:tcPr>
          <w:p w14:paraId="728979AF" w14:textId="77777777" w:rsidR="003F663A" w:rsidRPr="0032666C" w:rsidRDefault="003F663A" w:rsidP="003F663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61C790B9" w14:textId="77777777" w:rsidR="003F663A" w:rsidRDefault="003F66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70C7649" w14:textId="77777777" w:rsidR="003F663A" w:rsidRDefault="003F66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90DD3F" w14:textId="349799EB" w:rsidR="002402FF" w:rsidRPr="005321BF" w:rsidRDefault="002402FF" w:rsidP="002402FF">
      <w:pPr>
        <w:pStyle w:val="Ttulo1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</w:rPr>
      </w:pPr>
      <w:bookmarkStart w:id="5" w:name="_Toc238568612"/>
      <w:r>
        <w:rPr>
          <w:color w:val="000000" w:themeColor="text1"/>
          <w:sz w:val="28"/>
          <w:szCs w:val="28"/>
          <w:lang w:val="eu-ES"/>
        </w:rPr>
        <w:t xml:space="preserve">Proiektuaren egutegia / </w:t>
      </w:r>
      <w:r w:rsidRPr="005321BF">
        <w:rPr>
          <w:color w:val="000000" w:themeColor="text1"/>
          <w:sz w:val="28"/>
          <w:szCs w:val="28"/>
        </w:rPr>
        <w:t>Calendario del proyecto</w:t>
      </w:r>
      <w:bookmarkEnd w:id="5"/>
    </w:p>
    <w:p w14:paraId="7D061FD2" w14:textId="77777777" w:rsidR="003F663A" w:rsidRDefault="003F66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9781" w:type="dxa"/>
        <w:tblInd w:w="-15" w:type="dxa"/>
        <w:tblBorders>
          <w:top w:val="single" w:sz="12" w:space="0" w:color="2F5496" w:themeColor="accent5" w:themeShade="BF"/>
          <w:left w:val="single" w:sz="12" w:space="0" w:color="2F5496" w:themeColor="accent5" w:themeShade="BF"/>
          <w:bottom w:val="single" w:sz="12" w:space="0" w:color="2F5496" w:themeColor="accent5" w:themeShade="BF"/>
          <w:right w:val="single" w:sz="12" w:space="0" w:color="2F5496" w:themeColor="accent5" w:themeShade="BF"/>
          <w:insideH w:val="single" w:sz="12" w:space="0" w:color="2F5496" w:themeColor="accent5" w:themeShade="BF"/>
          <w:insideV w:val="single" w:sz="12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2445"/>
        <w:gridCol w:w="2445"/>
        <w:gridCol w:w="2445"/>
        <w:gridCol w:w="2446"/>
      </w:tblGrid>
      <w:tr w:rsidR="002402FF" w:rsidRPr="0032666C" w14:paraId="780849E0" w14:textId="77777777" w:rsidTr="008C65D6">
        <w:trPr>
          <w:trHeight w:val="1005"/>
        </w:trPr>
        <w:tc>
          <w:tcPr>
            <w:tcW w:w="2445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shd w:val="clear" w:color="auto" w:fill="C5E0B3" w:themeFill="accent6" w:themeFillTint="66"/>
            <w:vAlign w:val="center"/>
          </w:tcPr>
          <w:p w14:paraId="38D8E79D" w14:textId="34BBF9B3" w:rsidR="002402FF" w:rsidRPr="002402FF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 w:rsidRPr="002402FF">
              <w:rPr>
                <w:rFonts w:cs="Arial"/>
                <w:bCs/>
                <w:color w:val="181512"/>
                <w:szCs w:val="22"/>
                <w:lang w:val="eu-ES"/>
              </w:rPr>
              <w:t xml:space="preserve">Aurreikusitako hasiera eguna </w:t>
            </w:r>
            <w:r>
              <w:rPr>
                <w:rFonts w:cs="Arial"/>
                <w:bCs/>
                <w:color w:val="181512"/>
                <w:szCs w:val="22"/>
              </w:rPr>
              <w:t xml:space="preserve">/ </w:t>
            </w:r>
            <w:r w:rsidRPr="002402FF">
              <w:rPr>
                <w:rFonts w:cs="Arial"/>
                <w:b w:val="0"/>
                <w:bCs/>
                <w:color w:val="181512"/>
                <w:szCs w:val="22"/>
              </w:rPr>
              <w:t>Fecha de inicio prevista</w:t>
            </w:r>
          </w:p>
        </w:tc>
        <w:tc>
          <w:tcPr>
            <w:tcW w:w="2445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vAlign w:val="center"/>
          </w:tcPr>
          <w:p w14:paraId="15A51DA8" w14:textId="77777777" w:rsidR="002402FF" w:rsidRPr="0032666C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  <w:tc>
          <w:tcPr>
            <w:tcW w:w="2445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shd w:val="clear" w:color="auto" w:fill="C5E0B3" w:themeFill="accent6" w:themeFillTint="66"/>
            <w:vAlign w:val="center"/>
          </w:tcPr>
          <w:p w14:paraId="7A6F7CFC" w14:textId="39315ED0" w:rsidR="002402FF" w:rsidRPr="0032666C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 w:rsidRPr="002402FF">
              <w:rPr>
                <w:rFonts w:cs="Arial"/>
                <w:bCs/>
                <w:color w:val="181512"/>
                <w:szCs w:val="22"/>
                <w:lang w:val="eu-ES"/>
              </w:rPr>
              <w:t>Aurreikusitako amaiera eguna</w:t>
            </w:r>
            <w:r>
              <w:rPr>
                <w:rFonts w:cs="Arial"/>
                <w:bCs/>
                <w:color w:val="181512"/>
                <w:szCs w:val="22"/>
              </w:rPr>
              <w:t xml:space="preserve"> / </w:t>
            </w:r>
            <w:r w:rsidRPr="002402FF">
              <w:rPr>
                <w:rFonts w:cs="Arial"/>
                <w:b w:val="0"/>
                <w:bCs/>
                <w:color w:val="181512"/>
                <w:szCs w:val="22"/>
              </w:rPr>
              <w:t xml:space="preserve">Fecha </w:t>
            </w:r>
            <w:r>
              <w:rPr>
                <w:rFonts w:cs="Arial"/>
                <w:b w:val="0"/>
                <w:bCs/>
                <w:color w:val="181512"/>
                <w:szCs w:val="22"/>
              </w:rPr>
              <w:t>finalización</w:t>
            </w:r>
            <w:r w:rsidRPr="002402FF">
              <w:rPr>
                <w:rFonts w:cs="Arial"/>
                <w:b w:val="0"/>
                <w:bCs/>
                <w:color w:val="181512"/>
                <w:szCs w:val="22"/>
              </w:rPr>
              <w:t xml:space="preserve"> prevista</w:t>
            </w:r>
          </w:p>
        </w:tc>
        <w:tc>
          <w:tcPr>
            <w:tcW w:w="2446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vAlign w:val="center"/>
          </w:tcPr>
          <w:p w14:paraId="743A34CB" w14:textId="7F87BE86" w:rsidR="002402FF" w:rsidRPr="0032666C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402FF" w:rsidRPr="0032666C" w14:paraId="13261E5E" w14:textId="77777777" w:rsidTr="008C65D6">
        <w:trPr>
          <w:trHeight w:val="1005"/>
        </w:trPr>
        <w:tc>
          <w:tcPr>
            <w:tcW w:w="2445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shd w:val="clear" w:color="auto" w:fill="C5E0B3" w:themeFill="accent6" w:themeFillTint="66"/>
            <w:vAlign w:val="center"/>
          </w:tcPr>
          <w:p w14:paraId="386CF857" w14:textId="446EB159" w:rsidR="002402FF" w:rsidRDefault="002402FF" w:rsidP="002402FF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Benetako</w:t>
            </w:r>
            <w:r w:rsidRPr="002402FF">
              <w:rPr>
                <w:rFonts w:cs="Arial"/>
                <w:bCs/>
                <w:color w:val="181512"/>
                <w:szCs w:val="22"/>
                <w:lang w:val="eu-ES"/>
              </w:rPr>
              <w:t xml:space="preserve"> hasiera eguna </w:t>
            </w:r>
            <w:r>
              <w:rPr>
                <w:rFonts w:cs="Arial"/>
                <w:bCs/>
                <w:color w:val="181512"/>
                <w:szCs w:val="22"/>
              </w:rPr>
              <w:t xml:space="preserve">/ </w:t>
            </w:r>
            <w:r w:rsidRPr="002402FF">
              <w:rPr>
                <w:rFonts w:cs="Arial"/>
                <w:b w:val="0"/>
                <w:bCs/>
                <w:color w:val="181512"/>
                <w:szCs w:val="22"/>
              </w:rPr>
              <w:t xml:space="preserve">Fecha de inicio </w:t>
            </w:r>
            <w:r>
              <w:rPr>
                <w:rFonts w:cs="Arial"/>
                <w:b w:val="0"/>
                <w:bCs/>
                <w:color w:val="181512"/>
                <w:szCs w:val="22"/>
              </w:rPr>
              <w:t>real</w:t>
            </w:r>
          </w:p>
        </w:tc>
        <w:tc>
          <w:tcPr>
            <w:tcW w:w="2445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vAlign w:val="center"/>
          </w:tcPr>
          <w:p w14:paraId="6AEE93AD" w14:textId="77777777" w:rsidR="002402FF" w:rsidRPr="0032666C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  <w:tc>
          <w:tcPr>
            <w:tcW w:w="2445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shd w:val="clear" w:color="auto" w:fill="C5E0B3" w:themeFill="accent6" w:themeFillTint="66"/>
            <w:vAlign w:val="center"/>
          </w:tcPr>
          <w:p w14:paraId="5DA434BA" w14:textId="41C7A7CE" w:rsidR="002402FF" w:rsidRPr="0032666C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Benetako</w:t>
            </w:r>
            <w:r w:rsidRPr="002402FF">
              <w:rPr>
                <w:rFonts w:cs="Arial"/>
                <w:bCs/>
                <w:color w:val="181512"/>
                <w:szCs w:val="22"/>
                <w:lang w:val="eu-ES"/>
              </w:rPr>
              <w:t xml:space="preserve"> amaiera eguna</w:t>
            </w:r>
            <w:r>
              <w:rPr>
                <w:rFonts w:cs="Arial"/>
                <w:bCs/>
                <w:color w:val="181512"/>
                <w:szCs w:val="22"/>
              </w:rPr>
              <w:t xml:space="preserve"> / </w:t>
            </w:r>
            <w:r w:rsidRPr="002402FF">
              <w:rPr>
                <w:rFonts w:cs="Arial"/>
                <w:b w:val="0"/>
                <w:bCs/>
                <w:color w:val="181512"/>
                <w:szCs w:val="22"/>
              </w:rPr>
              <w:t xml:space="preserve">Fecha </w:t>
            </w:r>
            <w:r>
              <w:rPr>
                <w:rFonts w:cs="Arial"/>
                <w:b w:val="0"/>
                <w:bCs/>
                <w:color w:val="181512"/>
                <w:szCs w:val="22"/>
              </w:rPr>
              <w:t>finalización</w:t>
            </w:r>
            <w:r w:rsidRPr="002402FF">
              <w:rPr>
                <w:rFonts w:cs="Arial"/>
                <w:b w:val="0"/>
                <w:bCs/>
                <w:color w:val="181512"/>
                <w:szCs w:val="22"/>
              </w:rPr>
              <w:t xml:space="preserve"> </w:t>
            </w:r>
            <w:r>
              <w:rPr>
                <w:rFonts w:cs="Arial"/>
                <w:b w:val="0"/>
                <w:bCs/>
                <w:color w:val="181512"/>
                <w:szCs w:val="22"/>
              </w:rPr>
              <w:t>real</w:t>
            </w:r>
          </w:p>
        </w:tc>
        <w:tc>
          <w:tcPr>
            <w:tcW w:w="2446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vAlign w:val="center"/>
          </w:tcPr>
          <w:p w14:paraId="477FF6A6" w14:textId="69CCA54E" w:rsidR="002402FF" w:rsidRPr="0032666C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402FF" w:rsidRPr="0032666C" w14:paraId="4B6ABB9B" w14:textId="77777777" w:rsidTr="008C65D6">
        <w:trPr>
          <w:trHeight w:val="1233"/>
        </w:trPr>
        <w:tc>
          <w:tcPr>
            <w:tcW w:w="2445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shd w:val="clear" w:color="auto" w:fill="C5E0B3" w:themeFill="accent6" w:themeFillTint="66"/>
            <w:vAlign w:val="center"/>
          </w:tcPr>
          <w:p w14:paraId="7C0027D9" w14:textId="2AA7E3DA" w:rsidR="002402FF" w:rsidRPr="0043494D" w:rsidRDefault="002402FF" w:rsidP="002402FF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2402FF">
              <w:rPr>
                <w:rFonts w:cs="Arial"/>
                <w:bCs/>
                <w:color w:val="181512"/>
                <w:szCs w:val="22"/>
                <w:lang w:val="eu-ES"/>
              </w:rPr>
              <w:t xml:space="preserve">Aurreikusitako 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iraupena</w:t>
            </w:r>
            <w:r w:rsidRPr="002402FF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  <w:r>
              <w:rPr>
                <w:rFonts w:cs="Arial"/>
                <w:bCs/>
                <w:color w:val="181512"/>
                <w:szCs w:val="22"/>
              </w:rPr>
              <w:t xml:space="preserve">/ </w:t>
            </w:r>
            <w:r>
              <w:rPr>
                <w:rFonts w:cs="Arial"/>
                <w:b w:val="0"/>
                <w:bCs/>
                <w:color w:val="181512"/>
                <w:szCs w:val="22"/>
              </w:rPr>
              <w:t>Duración</w:t>
            </w:r>
            <w:r w:rsidRPr="002402FF">
              <w:rPr>
                <w:rFonts w:cs="Arial"/>
                <w:b w:val="0"/>
                <w:bCs/>
                <w:color w:val="181512"/>
                <w:szCs w:val="22"/>
              </w:rPr>
              <w:t xml:space="preserve"> prevista</w:t>
            </w:r>
          </w:p>
        </w:tc>
        <w:tc>
          <w:tcPr>
            <w:tcW w:w="2445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vAlign w:val="center"/>
          </w:tcPr>
          <w:p w14:paraId="6C3B5BAC" w14:textId="77777777" w:rsidR="002402FF" w:rsidRPr="0032666C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  <w:tc>
          <w:tcPr>
            <w:tcW w:w="2445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shd w:val="clear" w:color="auto" w:fill="C5E0B3" w:themeFill="accent6" w:themeFillTint="66"/>
            <w:vAlign w:val="center"/>
          </w:tcPr>
          <w:p w14:paraId="3C38CAE6" w14:textId="5342ECAB" w:rsidR="002402FF" w:rsidRPr="0032666C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Benetako</w:t>
            </w:r>
            <w:r w:rsidRPr="002402FF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iraupena</w:t>
            </w:r>
            <w:r w:rsidRPr="002402FF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  <w:r>
              <w:rPr>
                <w:rFonts w:cs="Arial"/>
                <w:bCs/>
                <w:color w:val="181512"/>
                <w:szCs w:val="22"/>
              </w:rPr>
              <w:t xml:space="preserve">/ </w:t>
            </w:r>
            <w:r>
              <w:rPr>
                <w:rFonts w:cs="Arial"/>
                <w:b w:val="0"/>
                <w:bCs/>
                <w:color w:val="181512"/>
                <w:szCs w:val="22"/>
              </w:rPr>
              <w:t>Duración real</w:t>
            </w:r>
          </w:p>
        </w:tc>
        <w:tc>
          <w:tcPr>
            <w:tcW w:w="2446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vAlign w:val="center"/>
          </w:tcPr>
          <w:p w14:paraId="2D059D27" w14:textId="07F20F23" w:rsidR="002402FF" w:rsidRPr="0032666C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402FF" w:rsidRPr="0032666C" w14:paraId="69FB8448" w14:textId="77777777" w:rsidTr="008C65D6">
        <w:trPr>
          <w:trHeight w:val="1233"/>
        </w:trPr>
        <w:tc>
          <w:tcPr>
            <w:tcW w:w="2445" w:type="dxa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shd w:val="clear" w:color="auto" w:fill="C5E0B3" w:themeFill="accent6" w:themeFillTint="66"/>
            <w:vAlign w:val="center"/>
          </w:tcPr>
          <w:p w14:paraId="58AC0C5D" w14:textId="6FF4CF77" w:rsidR="002402FF" w:rsidRDefault="002402FF" w:rsidP="002402FF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Baimendutako luzapena</w:t>
            </w:r>
          </w:p>
          <w:p w14:paraId="5B632A91" w14:textId="7B8148FC" w:rsidR="002402FF" w:rsidRPr="0014753D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>
              <w:rPr>
                <w:rFonts w:cs="Arial"/>
                <w:b w:val="0"/>
                <w:bCs/>
                <w:color w:val="181512"/>
                <w:szCs w:val="22"/>
              </w:rPr>
              <w:t>Prórroga concedida</w:t>
            </w:r>
          </w:p>
        </w:tc>
        <w:tc>
          <w:tcPr>
            <w:tcW w:w="7336" w:type="dxa"/>
            <w:gridSpan w:val="3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vAlign w:val="center"/>
          </w:tcPr>
          <w:p w14:paraId="0664F444" w14:textId="0B73CC65" w:rsidR="002402FF" w:rsidRPr="0032666C" w:rsidRDefault="002402FF" w:rsidP="002402FF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5F6793AA" w14:textId="19D71C9F" w:rsidR="002402FF" w:rsidRDefault="002402F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C71B4E2" w14:textId="77777777" w:rsidR="002402FF" w:rsidRDefault="002402FF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6EFFB186" w14:textId="77777777" w:rsidR="003F663A" w:rsidRDefault="003F66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C3FB842" w14:textId="281BF3B8" w:rsidR="00DB3035" w:rsidRPr="0043494D" w:rsidRDefault="00DB3035" w:rsidP="00DB3035">
      <w:pPr>
        <w:pStyle w:val="Ttulo1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6" w:name="_Toc238568613"/>
      <w:r>
        <w:rPr>
          <w:color w:val="000000" w:themeColor="text1"/>
          <w:sz w:val="28"/>
          <w:szCs w:val="28"/>
          <w:lang w:val="eu-ES"/>
        </w:rPr>
        <w:t>Aitorpenak</w:t>
      </w:r>
      <w:r w:rsidRPr="00A86DCA">
        <w:rPr>
          <w:color w:val="000000" w:themeColor="text1"/>
          <w:sz w:val="28"/>
          <w:szCs w:val="28"/>
          <w:lang w:val="eu-ES"/>
        </w:rPr>
        <w:t xml:space="preserve">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r w:rsidRPr="00423837">
        <w:rPr>
          <w:color w:val="000000" w:themeColor="text1"/>
          <w:sz w:val="28"/>
          <w:szCs w:val="28"/>
        </w:rPr>
        <w:t>Declaraciones</w:t>
      </w:r>
      <w:bookmarkEnd w:id="6"/>
    </w:p>
    <w:p w14:paraId="5523DF70" w14:textId="77777777" w:rsidR="00DB3035" w:rsidRDefault="00DB3035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93557" w14:paraId="3BF01F67" w14:textId="77777777" w:rsidTr="00DB3035">
        <w:tc>
          <w:tcPr>
            <w:tcW w:w="4814" w:type="dxa"/>
          </w:tcPr>
          <w:p w14:paraId="12286663" w14:textId="60B98C47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adierazitako dirulaguntzaren 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erakunde onuradunaren</w:t>
            </w: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kontuan hartuta Dirulaguntzei buruzko azaroaren 17ko 38/2003 Lege Orokorraren 13. artikuluaren 2. eta 3. apartatuak eta lege horren Erregelamendua onartzen duen uztailaren 21eko 887/2006 Errege Dekretuaren 27. artikulua, honako honen bidez,</w:t>
            </w:r>
          </w:p>
        </w:tc>
        <w:tc>
          <w:tcPr>
            <w:tcW w:w="4814" w:type="dxa"/>
          </w:tcPr>
          <w:p w14:paraId="32ECA7DA" w14:textId="2EB5EA68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 indicada, considerando los apartados 2 y 3 del artículo 13 de la Ley 38/2003, de 17 de noviembre, General de Subvenciones, y el artículo 27 del Real Decreto 887/2006, de 21 de julio, por el que se aprueba el Reglamento de dicha Ley, mediante la presente,</w:t>
            </w:r>
          </w:p>
        </w:tc>
      </w:tr>
      <w:tr w:rsidR="00DB3035" w14:paraId="4EA2A6C3" w14:textId="77777777" w:rsidTr="00DB3035">
        <w:tc>
          <w:tcPr>
            <w:tcW w:w="4814" w:type="dxa"/>
          </w:tcPr>
          <w:p w14:paraId="05F177A8" w14:textId="77777777" w:rsidR="00DB3035" w:rsidRPr="00E454C2" w:rsidRDefault="00DB3035" w:rsidP="00DB3035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14" w:type="dxa"/>
          </w:tcPr>
          <w:p w14:paraId="1B881537" w14:textId="77777777" w:rsidR="00DB3035" w:rsidRPr="00DB3035" w:rsidRDefault="00DB3035" w:rsidP="00DB3035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14:paraId="11FD66D7" w14:textId="77777777" w:rsidTr="00DB3035">
        <w:tc>
          <w:tcPr>
            <w:tcW w:w="4814" w:type="dxa"/>
          </w:tcPr>
          <w:p w14:paraId="50E46121" w14:textId="2F34D2A9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>Eibarko Udalaren aurrean, ERANTZUKIZUNEZ AITORTZEN DUT, goian jasotako dirulaguntzaren onuradun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ak:</w:t>
            </w:r>
          </w:p>
        </w:tc>
        <w:tc>
          <w:tcPr>
            <w:tcW w:w="4814" w:type="dxa"/>
          </w:tcPr>
          <w:p w14:paraId="646F041B" w14:textId="06781BEB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>DECLARO RESPONSABLEMENTE ante el Ayuntamiento de Eibar, que el/la beneficiario/</w:t>
            </w:r>
            <w:r>
              <w:rPr>
                <w:rFonts w:cs="Arial"/>
                <w:b w:val="0"/>
                <w:sz w:val="21"/>
                <w:szCs w:val="21"/>
              </w:rPr>
              <w:t>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</w:t>
            </w:r>
            <w:r>
              <w:rPr>
                <w:rFonts w:cs="Arial"/>
                <w:b w:val="0"/>
                <w:sz w:val="21"/>
                <w:szCs w:val="21"/>
              </w:rPr>
              <w:t xml:space="preserve"> de referencia</w:t>
            </w:r>
            <w:r w:rsidRPr="00293557">
              <w:rPr>
                <w:rFonts w:cs="Arial"/>
                <w:b w:val="0"/>
                <w:sz w:val="21"/>
                <w:szCs w:val="21"/>
              </w:rPr>
              <w:t>:</w:t>
            </w:r>
          </w:p>
        </w:tc>
      </w:tr>
      <w:tr w:rsidR="00DB3035" w14:paraId="7DEC063A" w14:textId="77777777" w:rsidTr="00DB3035">
        <w:tc>
          <w:tcPr>
            <w:tcW w:w="4814" w:type="dxa"/>
          </w:tcPr>
          <w:p w14:paraId="789A407D" w14:textId="77777777" w:rsidR="00DB3035" w:rsidRPr="00E454C2" w:rsidRDefault="00DB3035" w:rsidP="00DB3035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14" w:type="dxa"/>
          </w:tcPr>
          <w:p w14:paraId="50A8FC83" w14:textId="77777777" w:rsidR="00DB3035" w:rsidRPr="00DB3035" w:rsidRDefault="00DB3035" w:rsidP="00DB3035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B240A0" w14:paraId="414C0FBE" w14:textId="77777777" w:rsidTr="00DB3035">
        <w:tc>
          <w:tcPr>
            <w:tcW w:w="4814" w:type="dxa"/>
          </w:tcPr>
          <w:p w14:paraId="44820D3F" w14:textId="2573CDAD" w:rsidR="00B240A0" w:rsidRPr="00293557" w:rsidRDefault="00293557" w:rsidP="00293557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 xml:space="preserve">Ez duela zigorrik epai irmo bidez dirulaguntzak edo laguntza publikoak lortzeko aukera galtzeko. </w:t>
            </w:r>
          </w:p>
        </w:tc>
        <w:tc>
          <w:tcPr>
            <w:tcW w:w="4814" w:type="dxa"/>
          </w:tcPr>
          <w:p w14:paraId="4C42FF61" w14:textId="741E5784" w:rsidR="00B240A0" w:rsidRPr="00293557" w:rsidRDefault="00293557" w:rsidP="00293557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sido condenado/a mediante sentencia firme a la pena de pérdida de la posibilidad de obtener subvenciones o ayudas públicas.</w:t>
            </w:r>
          </w:p>
        </w:tc>
      </w:tr>
      <w:tr w:rsidR="00293557" w14:paraId="5653FC73" w14:textId="77777777" w:rsidTr="00DB3035">
        <w:tc>
          <w:tcPr>
            <w:tcW w:w="4814" w:type="dxa"/>
          </w:tcPr>
          <w:p w14:paraId="1D596426" w14:textId="52A9FBA8" w:rsidR="00293557" w:rsidRPr="00293557" w:rsidRDefault="00293557" w:rsidP="00293557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duela eragin, kausaren batean errudun deklaratua izateagatik, Administrazioarekin egindako kontraturen baten suntsiarazpen irmorik.</w:t>
            </w:r>
          </w:p>
        </w:tc>
        <w:tc>
          <w:tcPr>
            <w:tcW w:w="4814" w:type="dxa"/>
          </w:tcPr>
          <w:p w14:paraId="0963D7A1" w14:textId="50079926" w:rsidR="00293557" w:rsidRPr="00293557" w:rsidRDefault="00293557" w:rsidP="00293557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dado lugar, por causa de la que hubiese sido declarado/a culpable, a la resolución firme de cualquier contrato celebrado con la Administración.</w:t>
            </w:r>
          </w:p>
        </w:tc>
      </w:tr>
      <w:tr w:rsidR="00293557" w14:paraId="659D08B8" w14:textId="77777777" w:rsidTr="00DB3035">
        <w:tc>
          <w:tcPr>
            <w:tcW w:w="4814" w:type="dxa"/>
          </w:tcPr>
          <w:p w14:paraId="73BF42FF" w14:textId="1B196CC2" w:rsidR="00293557" w:rsidRPr="00293557" w:rsidRDefault="00293557" w:rsidP="00293557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Egunean dituela indarrean dauden xedapenek zergen eta gizarte-segurantzaren arloan ezartzen dituzten betebeharrak.</w:t>
            </w:r>
          </w:p>
        </w:tc>
        <w:tc>
          <w:tcPr>
            <w:tcW w:w="4814" w:type="dxa"/>
          </w:tcPr>
          <w:p w14:paraId="0B7A15A5" w14:textId="4F083FE3" w:rsidR="00293557" w:rsidRPr="00293557" w:rsidRDefault="00293557" w:rsidP="00293557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Está al corriente en el cumplimiento de las obligaciones tributarias y frente a la Seguridad Social impuestas por las disposiciones vigentes.</w:t>
            </w:r>
          </w:p>
        </w:tc>
      </w:tr>
      <w:tr w:rsidR="00293557" w14:paraId="3FB70540" w14:textId="77777777" w:rsidTr="00DB3035">
        <w:tc>
          <w:tcPr>
            <w:tcW w:w="4814" w:type="dxa"/>
          </w:tcPr>
          <w:p w14:paraId="710B4C47" w14:textId="146606A4" w:rsidR="00293557" w:rsidRPr="00293557" w:rsidRDefault="00293557" w:rsidP="00293557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duela jaso zehapenik ebazpen irmo bidez, Dirulaguntzei buruzko Lege Orokorraren arabera dirulaguntzak lortzeko aukera galtzeko.</w:t>
            </w:r>
          </w:p>
        </w:tc>
        <w:tc>
          <w:tcPr>
            <w:tcW w:w="4814" w:type="dxa"/>
          </w:tcPr>
          <w:p w14:paraId="597A3102" w14:textId="528C7629" w:rsidR="00293557" w:rsidRPr="00293557" w:rsidRDefault="00293557" w:rsidP="00293557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sido sancionado/a mediante resolución firme con la pérdida de la posibilidad de obtener subvenciones según la Ley General de Subvenciones.</w:t>
            </w:r>
          </w:p>
        </w:tc>
      </w:tr>
      <w:tr w:rsidR="00293557" w14:paraId="1ED43B9C" w14:textId="77777777" w:rsidTr="00DB3035">
        <w:tc>
          <w:tcPr>
            <w:tcW w:w="4814" w:type="dxa"/>
          </w:tcPr>
          <w:p w14:paraId="36CE4637" w14:textId="5071C6BC" w:rsidR="00293557" w:rsidRPr="00293557" w:rsidRDefault="00293557" w:rsidP="00293557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dagoela zigortuta zigor- eta/edo administrazio-arloan sexu-diskriminazioagatik edo emakumeen eta gizonen arteko berdintasunaren arloko arau-hausteengatik, honako hauetan oinarrituta: Emakumeen eta Gizonen Berdintasunerako otsailaren 18ko 4/2005 Legea; Lan-arloko arau-hausteei eta zehapenei buruzko Legearen testu bategina onartzen duen abuztuaren 4ko 5/2000 Legegintzako Errege Dekretua, eta Emakumeen eta Gizonen Berdintasun Eragingarrirako martxoaren 22ko 3/2007 Lege Organikoaren hamalaugarren xedapen gehigarria (besteak beste, izaera mugatzailerik gabe).</w:t>
            </w:r>
          </w:p>
        </w:tc>
        <w:tc>
          <w:tcPr>
            <w:tcW w:w="4814" w:type="dxa"/>
          </w:tcPr>
          <w:p w14:paraId="22688572" w14:textId="74202036" w:rsidR="00293557" w:rsidRPr="00293557" w:rsidRDefault="00293557" w:rsidP="00293557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se encuentra sancionado/a penal y/o administrativamente por discriminación por razón de sexo y/o por infracciones en materia de igualdad entre mujeres y hombres derivadas de la Ley 4/2005, de 18 de febrero, para la Igualdad de Mujeres y Hombres, por el Real Decreto Legislativo 5/2000, de 4 de agosto, por el que se aprueba el texto refundido de la Ley sobre Infracciones y Sanciones en el Orden Social y la Disposición Adicional Decimocuarta de la Ley Orgánica 3/2007, para la igualdad efectiva de mujeres y hombres de 22 de marzo (entre otras, a título no limitativo).</w:t>
            </w:r>
          </w:p>
        </w:tc>
      </w:tr>
    </w:tbl>
    <w:p w14:paraId="5361A752" w14:textId="77777777" w:rsidR="00DB3035" w:rsidRDefault="00DB3035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377FE54" w14:textId="0C804F35" w:rsidR="003F663A" w:rsidRDefault="003F663A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573D97DE" w14:textId="77777777" w:rsidR="004177F9" w:rsidRDefault="004177F9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67A3946" w14:textId="4242B064" w:rsidR="000428DC" w:rsidRPr="0043494D" w:rsidRDefault="000428DC" w:rsidP="000428DC">
      <w:pPr>
        <w:pStyle w:val="Ttulo1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7" w:name="_Toc238568614"/>
      <w:r>
        <w:rPr>
          <w:color w:val="000000" w:themeColor="text1"/>
          <w:sz w:val="28"/>
          <w:szCs w:val="28"/>
          <w:lang w:val="eu-ES"/>
        </w:rPr>
        <w:t>Proiektuaren memoria</w:t>
      </w:r>
      <w:r w:rsidRPr="00A86DCA">
        <w:rPr>
          <w:color w:val="000000" w:themeColor="text1"/>
          <w:sz w:val="28"/>
          <w:szCs w:val="28"/>
          <w:lang w:val="eu-ES"/>
        </w:rPr>
        <w:t xml:space="preserve">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r w:rsidRPr="000C78A6">
        <w:rPr>
          <w:color w:val="000000" w:themeColor="text1"/>
          <w:sz w:val="28"/>
          <w:szCs w:val="28"/>
        </w:rPr>
        <w:t>Memoria del proyecto</w:t>
      </w:r>
      <w:bookmarkEnd w:id="7"/>
      <w:r w:rsidRPr="0043494D">
        <w:rPr>
          <w:color w:val="000000" w:themeColor="text1"/>
          <w:sz w:val="28"/>
          <w:szCs w:val="28"/>
          <w:lang w:val="eu-ES"/>
        </w:rPr>
        <w:t xml:space="preserve"> </w:t>
      </w:r>
    </w:p>
    <w:p w14:paraId="27A82CF8" w14:textId="77777777" w:rsidR="000428DC" w:rsidRPr="00E773F1" w:rsidRDefault="000428DC" w:rsidP="000428DC">
      <w:pPr>
        <w:widowControl w:val="0"/>
        <w:autoSpaceDE w:val="0"/>
        <w:autoSpaceDN w:val="0"/>
        <w:adjustRightInd w:val="0"/>
        <w:spacing w:line="200" w:lineRule="exact"/>
        <w:rPr>
          <w:rFonts w:cs="Arial"/>
          <w:color w:val="000000"/>
          <w:sz w:val="20"/>
        </w:rPr>
      </w:pPr>
    </w:p>
    <w:p w14:paraId="79D1F537" w14:textId="766C8931" w:rsidR="000428DC" w:rsidRPr="000C1392" w:rsidRDefault="000C1392" w:rsidP="0041747C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8" w:name="_Toc238568615"/>
      <w:r w:rsidRPr="000C1392">
        <w:rPr>
          <w:sz w:val="24"/>
          <w:szCs w:val="24"/>
          <w:lang w:val="eu-ES"/>
        </w:rPr>
        <w:t>PROIEKTUAREN LABURPENA (</w:t>
      </w:r>
      <w:proofErr w:type="spellStart"/>
      <w:r w:rsidRPr="000C1392">
        <w:rPr>
          <w:sz w:val="24"/>
          <w:szCs w:val="24"/>
          <w:lang w:val="eu-ES"/>
        </w:rPr>
        <w:t>dirulaguntza</w:t>
      </w:r>
      <w:proofErr w:type="spellEnd"/>
      <w:r w:rsidRPr="000C1392">
        <w:rPr>
          <w:sz w:val="24"/>
          <w:szCs w:val="24"/>
          <w:lang w:val="eu-ES"/>
        </w:rPr>
        <w:t xml:space="preserve"> eskaeran jarritakoa. Hala badagokio, Udalak baimendutako aldaketak eta data gehitu) / RESUMEN DEL PROYECTO (el mismo que en la solicitud. En su caso, incorporar las modificaciones autorizadas por el Ayuntamiento y su fecha).</w:t>
      </w:r>
      <w:bookmarkEnd w:id="8"/>
    </w:p>
    <w:p w14:paraId="2E7E8327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9B61C7F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A6FFE1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40208BD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D161746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3879F62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4FA7354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72739C2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6DF6B99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42F6ED3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ABB6EDD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39908CD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0F36543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4806513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5739CE9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F57675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24667F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7CF39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91C81F" w14:textId="601A11CF" w:rsidR="007C624D" w:rsidRPr="000C1392" w:rsidRDefault="000C1392" w:rsidP="000C1392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9" w:name="_Toc238568616"/>
      <w:r w:rsidRPr="000C1392">
        <w:rPr>
          <w:sz w:val="24"/>
          <w:szCs w:val="24"/>
          <w:lang w:val="eu-ES"/>
        </w:rPr>
        <w:t xml:space="preserve">PROIEKTUAREN GARAPENAREN DESKRIBAPENA ETA BALORAZIOA ETA EGINDAKO EGOKITZAPENAK (txostenean aipatzen den </w:t>
      </w:r>
      <w:proofErr w:type="spellStart"/>
      <w:r w:rsidRPr="000C1392">
        <w:rPr>
          <w:sz w:val="24"/>
          <w:szCs w:val="24"/>
          <w:lang w:val="eu-ES"/>
        </w:rPr>
        <w:t>aldiarenak</w:t>
      </w:r>
      <w:proofErr w:type="spellEnd"/>
      <w:r w:rsidRPr="000C1392">
        <w:rPr>
          <w:sz w:val="24"/>
          <w:szCs w:val="24"/>
          <w:lang w:val="eu-ES"/>
        </w:rPr>
        <w:t>) / DESCRIPCIÓN Y VALORACIÓN DEL DESARROLLO DEL PROYECTO Y AJUSTES REALIZADOS (en el período al que hace referencia el informe).</w:t>
      </w:r>
      <w:bookmarkEnd w:id="9"/>
    </w:p>
    <w:p w14:paraId="25B729C3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27B1FEC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9781" w:type="dxa"/>
        <w:tblInd w:w="-15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12" w:space="0" w:color="538135" w:themeColor="accent6" w:themeShade="BF"/>
          <w:insideV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9781"/>
      </w:tblGrid>
      <w:tr w:rsidR="000C1392" w:rsidRPr="0032666C" w14:paraId="4FCF6C4B" w14:textId="77777777" w:rsidTr="008C65D6">
        <w:trPr>
          <w:trHeight w:val="550"/>
        </w:trPr>
        <w:tc>
          <w:tcPr>
            <w:tcW w:w="9781" w:type="dxa"/>
            <w:shd w:val="clear" w:color="auto" w:fill="C5E0B3" w:themeFill="accent6" w:themeFillTint="66"/>
            <w:vAlign w:val="center"/>
          </w:tcPr>
          <w:p w14:paraId="64FCC2F0" w14:textId="77DE4B0E" w:rsidR="000C1392" w:rsidRPr="000C1392" w:rsidRDefault="000C1392" w:rsidP="000C1392">
            <w:pPr>
              <w:jc w:val="center"/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0C1392">
              <w:rPr>
                <w:rFonts w:cs="Arial"/>
                <w:bCs/>
                <w:color w:val="181512"/>
                <w:szCs w:val="22"/>
                <w:lang w:val="eu-ES"/>
              </w:rPr>
              <w:t xml:space="preserve">LEHEN GAUZATZE-ALDIA / </w:t>
            </w:r>
            <w:r w:rsidRPr="000C1392">
              <w:rPr>
                <w:rFonts w:cs="Arial"/>
                <w:b w:val="0"/>
                <w:bCs/>
                <w:color w:val="181512"/>
                <w:szCs w:val="22"/>
                <w:lang w:val="eu-ES"/>
              </w:rPr>
              <w:t>PRIMER PERÍODO DE EJECUCIÓN</w:t>
            </w:r>
          </w:p>
        </w:tc>
      </w:tr>
      <w:tr w:rsidR="000C1392" w:rsidRPr="0032666C" w14:paraId="527B98F2" w14:textId="77777777" w:rsidTr="008C65D6">
        <w:trPr>
          <w:trHeight w:val="4087"/>
        </w:trPr>
        <w:tc>
          <w:tcPr>
            <w:tcW w:w="9781" w:type="dxa"/>
            <w:shd w:val="clear" w:color="auto" w:fill="auto"/>
            <w:vAlign w:val="center"/>
          </w:tcPr>
          <w:p w14:paraId="3B15E83F" w14:textId="77777777" w:rsidR="000C1392" w:rsidRPr="0032666C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688466CA" w14:textId="18C4F353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6B7805B" w14:textId="77777777" w:rsidR="000C1392" w:rsidRDefault="000C1392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53A9162F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9781" w:type="dxa"/>
        <w:tblInd w:w="-15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12" w:space="0" w:color="538135" w:themeColor="accent6" w:themeShade="BF"/>
          <w:insideV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9781"/>
      </w:tblGrid>
      <w:tr w:rsidR="000C1392" w:rsidRPr="000C1392" w14:paraId="5E26F5C0" w14:textId="77777777" w:rsidTr="008C65D6">
        <w:trPr>
          <w:trHeight w:val="550"/>
        </w:trPr>
        <w:tc>
          <w:tcPr>
            <w:tcW w:w="9781" w:type="dxa"/>
            <w:shd w:val="clear" w:color="auto" w:fill="C5E0B3" w:themeFill="accent6" w:themeFillTint="66"/>
            <w:vAlign w:val="center"/>
          </w:tcPr>
          <w:p w14:paraId="38A4F803" w14:textId="77777777" w:rsidR="000C1392" w:rsidRDefault="000C1392" w:rsidP="00FB53C7">
            <w:pPr>
              <w:jc w:val="center"/>
              <w:rPr>
                <w:rFonts w:cs="Arial"/>
              </w:rPr>
            </w:pPr>
            <w:r w:rsidRPr="0070791D">
              <w:rPr>
                <w:rFonts w:cs="Arial"/>
              </w:rPr>
              <w:t>BIGARREN GAUZATZE-ALDIA (</w:t>
            </w:r>
            <w:r w:rsidRPr="005321BF">
              <w:rPr>
                <w:rFonts w:cs="Arial"/>
                <w:lang w:val="eu-ES"/>
              </w:rPr>
              <w:t>proiektua amaitzerakoan, proiektuaren azken balorazioa sartu; bertan ikasitakoa, izandako zailtasunak eta bestelako informazio garrantzitsua jaso</w:t>
            </w:r>
            <w:r w:rsidRPr="0070791D">
              <w:rPr>
                <w:rFonts w:cs="Arial"/>
              </w:rPr>
              <w:t xml:space="preserve">) </w:t>
            </w:r>
          </w:p>
          <w:p w14:paraId="4C5E7122" w14:textId="3433D869" w:rsidR="000C1392" w:rsidRPr="000C1392" w:rsidRDefault="000C1392" w:rsidP="00FB53C7">
            <w:pPr>
              <w:jc w:val="center"/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0C1392">
              <w:rPr>
                <w:rFonts w:cs="Arial"/>
                <w:b w:val="0"/>
              </w:rPr>
              <w:t>SEGUNDO PERÍODO DE EJECUCIÓN (al finalizar el proyecto, incluir un apartado de evaluación final del proyecto que haga referencia a los aprendizajes, dificultades y/u otra información relevante).</w:t>
            </w:r>
          </w:p>
        </w:tc>
      </w:tr>
      <w:tr w:rsidR="000C1392" w:rsidRPr="0032666C" w14:paraId="20C0F920" w14:textId="77777777" w:rsidTr="008C65D6">
        <w:trPr>
          <w:trHeight w:val="4803"/>
        </w:trPr>
        <w:tc>
          <w:tcPr>
            <w:tcW w:w="9781" w:type="dxa"/>
            <w:shd w:val="clear" w:color="auto" w:fill="auto"/>
            <w:vAlign w:val="center"/>
          </w:tcPr>
          <w:p w14:paraId="17AE9CC5" w14:textId="77777777" w:rsidR="000C1392" w:rsidRPr="0032666C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73A998F9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BD92EAC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091AE7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D7FD347" w14:textId="77777777" w:rsidR="000C1392" w:rsidRPr="000C1392" w:rsidRDefault="000C1392" w:rsidP="000C1392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10" w:name="_Toc238568617"/>
      <w:r w:rsidRPr="000C1392">
        <w:rPr>
          <w:sz w:val="24"/>
          <w:szCs w:val="24"/>
          <w:lang w:val="eu-ES"/>
        </w:rPr>
        <w:t>PLANIFIKAZIO-MATRIZE EGUNERATUA / MATRIZ DE PLANIFICACIÓN ACTUALIZADA</w:t>
      </w:r>
      <w:bookmarkEnd w:id="10"/>
    </w:p>
    <w:p w14:paraId="5059E2F0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9781" w:type="dxa"/>
        <w:tblInd w:w="-15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12" w:space="0" w:color="538135" w:themeColor="accent6" w:themeShade="BF"/>
          <w:insideV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9781"/>
      </w:tblGrid>
      <w:tr w:rsidR="000C1392" w:rsidRPr="000C1392" w14:paraId="22062C80" w14:textId="77777777" w:rsidTr="008C65D6">
        <w:trPr>
          <w:trHeight w:val="550"/>
        </w:trPr>
        <w:tc>
          <w:tcPr>
            <w:tcW w:w="9781" w:type="dxa"/>
            <w:shd w:val="clear" w:color="auto" w:fill="C5E0B3" w:themeFill="accent6" w:themeFillTint="66"/>
            <w:vAlign w:val="center"/>
          </w:tcPr>
          <w:p w14:paraId="5D65B60E" w14:textId="0D12B715" w:rsidR="000C1392" w:rsidRPr="000C1392" w:rsidRDefault="000C1392" w:rsidP="00FB53C7">
            <w:pPr>
              <w:jc w:val="center"/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5321BF">
              <w:rPr>
                <w:rFonts w:cs="Arial"/>
                <w:lang w:val="eu-ES"/>
              </w:rPr>
              <w:t>Helburu Orokorra</w:t>
            </w:r>
            <w:r>
              <w:rPr>
                <w:rFonts w:cs="Arial"/>
              </w:rPr>
              <w:t xml:space="preserve"> / </w:t>
            </w:r>
            <w:r w:rsidRPr="00AB11A3">
              <w:rPr>
                <w:rFonts w:cs="Arial"/>
                <w:lang w:val="es-ES_tradnl"/>
              </w:rPr>
              <w:t>Objetivo</w:t>
            </w:r>
            <w:r>
              <w:rPr>
                <w:rFonts w:cs="Arial"/>
                <w:lang w:val="es-ES_tradnl"/>
              </w:rPr>
              <w:t xml:space="preserve"> </w:t>
            </w:r>
            <w:r w:rsidRPr="00AB11A3">
              <w:rPr>
                <w:rFonts w:cs="Arial"/>
                <w:lang w:val="es-ES_tradnl"/>
              </w:rPr>
              <w:t>General</w:t>
            </w:r>
          </w:p>
        </w:tc>
      </w:tr>
      <w:tr w:rsidR="000C1392" w:rsidRPr="0032666C" w14:paraId="4E2207B8" w14:textId="77777777" w:rsidTr="008C65D6">
        <w:trPr>
          <w:trHeight w:val="2213"/>
        </w:trPr>
        <w:tc>
          <w:tcPr>
            <w:tcW w:w="9781" w:type="dxa"/>
            <w:shd w:val="clear" w:color="auto" w:fill="auto"/>
            <w:vAlign w:val="center"/>
          </w:tcPr>
          <w:p w14:paraId="61E5F62D" w14:textId="77777777" w:rsidR="000C1392" w:rsidRPr="0032666C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23AB9158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5E05F88" w14:textId="1018D914" w:rsidR="000C1392" w:rsidRDefault="000C1392" w:rsidP="000C1392">
      <w:pPr>
        <w:jc w:val="both"/>
        <w:rPr>
          <w:b w:val="0"/>
          <w:szCs w:val="22"/>
        </w:rPr>
      </w:pPr>
      <w:r w:rsidRPr="005321BF">
        <w:rPr>
          <w:szCs w:val="22"/>
          <w:lang w:val="eu-ES"/>
        </w:rPr>
        <w:t xml:space="preserve">Helburu zehatz bakoitzeko, lortutako emaitzak adierazi, eta lortutako </w:t>
      </w:r>
      <w:proofErr w:type="spellStart"/>
      <w:r w:rsidRPr="005321BF">
        <w:rPr>
          <w:szCs w:val="22"/>
          <w:lang w:val="eu-ES"/>
        </w:rPr>
        <w:t>emaitz</w:t>
      </w:r>
      <w:proofErr w:type="spellEnd"/>
      <w:r w:rsidRPr="005321BF">
        <w:rPr>
          <w:szCs w:val="22"/>
          <w:lang w:val="eu-ES"/>
        </w:rPr>
        <w:t xml:space="preserve"> bakoitzean, egindako jarduerak edo ekintzak</w:t>
      </w:r>
      <w:r w:rsidRPr="000C1392">
        <w:rPr>
          <w:szCs w:val="22"/>
        </w:rPr>
        <w:t>.</w:t>
      </w:r>
      <w:r>
        <w:rPr>
          <w:szCs w:val="22"/>
        </w:rPr>
        <w:t xml:space="preserve"> / </w:t>
      </w:r>
      <w:r w:rsidRPr="000C1392">
        <w:rPr>
          <w:b w:val="0"/>
          <w:szCs w:val="22"/>
        </w:rPr>
        <w:t>Por cada objetivo específico indicar los resultados obtenidos, y por cada resultado obtenido las actividades realizadas.</w:t>
      </w:r>
    </w:p>
    <w:p w14:paraId="244C8891" w14:textId="77777777" w:rsidR="000C1392" w:rsidRDefault="000C1392">
      <w:pPr>
        <w:rPr>
          <w:b w:val="0"/>
          <w:szCs w:val="22"/>
        </w:rPr>
      </w:pPr>
      <w:r>
        <w:rPr>
          <w:b w:val="0"/>
          <w:szCs w:val="22"/>
        </w:rPr>
        <w:br w:type="page"/>
      </w:r>
    </w:p>
    <w:p w14:paraId="4BBDB601" w14:textId="77777777" w:rsidR="000C1392" w:rsidRDefault="000C1392" w:rsidP="000C1392">
      <w:pPr>
        <w:rPr>
          <w:sz w:val="18"/>
          <w:szCs w:val="18"/>
        </w:rPr>
      </w:pPr>
    </w:p>
    <w:tbl>
      <w:tblPr>
        <w:tblW w:w="9781" w:type="dxa"/>
        <w:tblInd w:w="-15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12" w:space="0" w:color="538135" w:themeColor="accent6" w:themeShade="BF"/>
          <w:insideV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1418"/>
        <w:gridCol w:w="8363"/>
      </w:tblGrid>
      <w:tr w:rsidR="000C1392" w:rsidRPr="000C1392" w14:paraId="1C821FBF" w14:textId="77777777" w:rsidTr="008C65D6">
        <w:trPr>
          <w:trHeight w:val="550"/>
        </w:trPr>
        <w:tc>
          <w:tcPr>
            <w:tcW w:w="9781" w:type="dxa"/>
            <w:gridSpan w:val="2"/>
            <w:shd w:val="clear" w:color="auto" w:fill="C5E0B3" w:themeFill="accent6" w:themeFillTint="66"/>
            <w:vAlign w:val="center"/>
          </w:tcPr>
          <w:p w14:paraId="41BA209E" w14:textId="062BB244" w:rsidR="000C1392" w:rsidRPr="000C1392" w:rsidRDefault="000C1392" w:rsidP="000C1392">
            <w:pPr>
              <w:jc w:val="center"/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0C1392">
              <w:rPr>
                <w:rFonts w:cs="Arial"/>
                <w:sz w:val="32"/>
              </w:rPr>
              <w:t xml:space="preserve">1. </w:t>
            </w:r>
            <w:r w:rsidRPr="005321BF">
              <w:rPr>
                <w:rFonts w:cs="Arial"/>
                <w:sz w:val="32"/>
                <w:lang w:val="eu-ES"/>
              </w:rPr>
              <w:t>helburu zehatza</w:t>
            </w:r>
            <w:r w:rsidRPr="000C1392">
              <w:rPr>
                <w:rFonts w:cs="Arial"/>
                <w:sz w:val="32"/>
              </w:rPr>
              <w:t xml:space="preserve"> / </w:t>
            </w:r>
            <w:r w:rsidRPr="000C1392">
              <w:rPr>
                <w:rFonts w:cs="Arial"/>
                <w:sz w:val="32"/>
                <w:lang w:val="es-ES_tradnl"/>
              </w:rPr>
              <w:t>Objetivo específico 1</w:t>
            </w:r>
          </w:p>
        </w:tc>
      </w:tr>
      <w:tr w:rsidR="000C1392" w:rsidRPr="0032666C" w14:paraId="32FF07B4" w14:textId="77777777" w:rsidTr="008C65D6">
        <w:trPr>
          <w:trHeight w:val="1873"/>
        </w:trPr>
        <w:tc>
          <w:tcPr>
            <w:tcW w:w="9781" w:type="dxa"/>
            <w:gridSpan w:val="2"/>
            <w:shd w:val="clear" w:color="auto" w:fill="auto"/>
            <w:vAlign w:val="center"/>
          </w:tcPr>
          <w:p w14:paraId="4708ADC4" w14:textId="77777777" w:rsidR="000C1392" w:rsidRPr="0032666C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0C1392" w:rsidRPr="0032666C" w14:paraId="6E272BF6" w14:textId="77777777" w:rsidTr="008C65D6">
        <w:trPr>
          <w:trHeight w:val="937"/>
        </w:trPr>
        <w:tc>
          <w:tcPr>
            <w:tcW w:w="9781" w:type="dxa"/>
            <w:gridSpan w:val="2"/>
            <w:shd w:val="clear" w:color="auto" w:fill="D9D9D9" w:themeFill="background1" w:themeFillShade="D9"/>
            <w:vAlign w:val="center"/>
          </w:tcPr>
          <w:p w14:paraId="24E147F5" w14:textId="77777777" w:rsidR="000C1392" w:rsidRPr="005321BF" w:rsidRDefault="000C1392" w:rsidP="000C1392">
            <w:pPr>
              <w:jc w:val="both"/>
              <w:rPr>
                <w:rFonts w:cs="Arial"/>
                <w:b w:val="0"/>
                <w:szCs w:val="22"/>
                <w:lang w:val="eu-ES"/>
              </w:rPr>
            </w:pPr>
            <w:r w:rsidRPr="000C1392">
              <w:rPr>
                <w:rFonts w:cs="Arial"/>
                <w:szCs w:val="22"/>
                <w:lang w:val="es-ES_tradnl"/>
              </w:rPr>
              <w:t xml:space="preserve">IDENTIFIKATUTAKO </w:t>
            </w:r>
            <w:r w:rsidRPr="005321BF">
              <w:rPr>
                <w:rFonts w:cs="Arial"/>
                <w:szCs w:val="22"/>
                <w:lang w:val="eu-ES"/>
              </w:rPr>
              <w:t>Objektiboki Egiaztatu daitezkeen Adierazleak</w:t>
            </w:r>
          </w:p>
          <w:p w14:paraId="4179866F" w14:textId="71923FD1" w:rsidR="000C1392" w:rsidRPr="0032666C" w:rsidRDefault="000C1392" w:rsidP="000C1392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 w:rsidRPr="000C1392">
              <w:rPr>
                <w:rFonts w:cs="Arial"/>
                <w:szCs w:val="22"/>
                <w:lang w:val="es-ES_tradnl"/>
              </w:rPr>
              <w:t>Indicadores Objetivamente Verificables IDENTIFICADOS</w:t>
            </w:r>
          </w:p>
        </w:tc>
      </w:tr>
      <w:tr w:rsidR="000C1392" w:rsidRPr="0032666C" w14:paraId="1DAD231B" w14:textId="77777777" w:rsidTr="008C65D6">
        <w:trPr>
          <w:trHeight w:val="1842"/>
        </w:trPr>
        <w:tc>
          <w:tcPr>
            <w:tcW w:w="9781" w:type="dxa"/>
            <w:gridSpan w:val="2"/>
            <w:shd w:val="clear" w:color="auto" w:fill="auto"/>
            <w:vAlign w:val="center"/>
          </w:tcPr>
          <w:p w14:paraId="5AA59760" w14:textId="77777777" w:rsidR="000C1392" w:rsidRPr="0032666C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0C1392" w:rsidRPr="000C1392" w14:paraId="67549AFB" w14:textId="77777777" w:rsidTr="008C65D6">
        <w:trPr>
          <w:trHeight w:val="698"/>
        </w:trPr>
        <w:tc>
          <w:tcPr>
            <w:tcW w:w="9781" w:type="dxa"/>
            <w:gridSpan w:val="2"/>
            <w:shd w:val="clear" w:color="auto" w:fill="D9D9D9" w:themeFill="background1" w:themeFillShade="D9"/>
            <w:vAlign w:val="center"/>
          </w:tcPr>
          <w:p w14:paraId="32D66E5C" w14:textId="59D320AF" w:rsidR="000C1392" w:rsidRPr="000C1392" w:rsidRDefault="000C1392" w:rsidP="000C1392">
            <w:pPr>
              <w:jc w:val="both"/>
              <w:rPr>
                <w:rFonts w:cs="Arial"/>
                <w:szCs w:val="22"/>
                <w:lang w:val="es-ES_tradnl"/>
              </w:rPr>
            </w:pPr>
            <w:r w:rsidRPr="000C1392">
              <w:rPr>
                <w:rFonts w:cs="Arial"/>
                <w:szCs w:val="22"/>
                <w:lang w:val="eu-ES"/>
              </w:rPr>
              <w:t>LORTUTAKO Objektiboki Egiaztatu daitezkeen Adierazleak</w:t>
            </w:r>
            <w:r w:rsidRPr="000C1392">
              <w:rPr>
                <w:rFonts w:cs="Arial"/>
                <w:szCs w:val="22"/>
                <w:lang w:val="es-ES_tradnl"/>
              </w:rPr>
              <w:t xml:space="preserve"> / Indicadores Objetivamente Verificables OBTENIDOS</w:t>
            </w:r>
          </w:p>
        </w:tc>
      </w:tr>
      <w:tr w:rsidR="000C1392" w:rsidRPr="0032666C" w14:paraId="34A4C693" w14:textId="77777777" w:rsidTr="008C65D6">
        <w:trPr>
          <w:trHeight w:val="1936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BE5137C" w14:textId="77777777" w:rsidR="000C1392" w:rsidRPr="000C1392" w:rsidRDefault="000C1392" w:rsidP="000C1392">
            <w:pPr>
              <w:jc w:val="both"/>
              <w:rPr>
                <w:rFonts w:cs="Arial"/>
                <w:b w:val="0"/>
                <w:szCs w:val="22"/>
                <w:lang w:val="es-ES_tradnl"/>
              </w:rPr>
            </w:pPr>
            <w:r w:rsidRPr="000C1392">
              <w:rPr>
                <w:rFonts w:cs="Arial"/>
                <w:szCs w:val="22"/>
                <w:lang w:val="es-ES_tradnl"/>
              </w:rPr>
              <w:t xml:space="preserve">1 </w:t>
            </w:r>
            <w:r w:rsidRPr="005321BF">
              <w:rPr>
                <w:rFonts w:cs="Arial"/>
                <w:szCs w:val="22"/>
                <w:lang w:val="eu-ES"/>
              </w:rPr>
              <w:t>Aldia</w:t>
            </w:r>
          </w:p>
          <w:p w14:paraId="6D8A20CA" w14:textId="3E293059" w:rsidR="000C1392" w:rsidRPr="000C1392" w:rsidRDefault="000C1392" w:rsidP="000C1392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 w:rsidRPr="000C1392">
              <w:rPr>
                <w:rFonts w:cs="Arial"/>
                <w:szCs w:val="22"/>
                <w:lang w:val="es-ES_tradnl"/>
              </w:rPr>
              <w:t>Período 1</w:t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7CB7DCF6" w14:textId="54376E2A" w:rsidR="000C1392" w:rsidRPr="0032666C" w:rsidRDefault="000C1392" w:rsidP="000C1392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0C1392" w:rsidRPr="0032666C" w14:paraId="445CA55A" w14:textId="77777777" w:rsidTr="008C65D6">
        <w:trPr>
          <w:trHeight w:val="2375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D3097EE" w14:textId="77777777" w:rsidR="000C1392" w:rsidRPr="000C1392" w:rsidRDefault="000C1392" w:rsidP="000C1392">
            <w:pPr>
              <w:jc w:val="both"/>
              <w:rPr>
                <w:rFonts w:cs="Arial"/>
                <w:b w:val="0"/>
                <w:szCs w:val="22"/>
                <w:lang w:val="es-ES_tradnl"/>
              </w:rPr>
            </w:pPr>
            <w:r w:rsidRPr="000C1392">
              <w:rPr>
                <w:rFonts w:cs="Arial"/>
                <w:szCs w:val="22"/>
                <w:lang w:val="es-ES_tradnl"/>
              </w:rPr>
              <w:t xml:space="preserve">2 </w:t>
            </w:r>
            <w:r w:rsidRPr="005321BF">
              <w:rPr>
                <w:rFonts w:cs="Arial"/>
                <w:szCs w:val="22"/>
                <w:lang w:val="eu-ES"/>
              </w:rPr>
              <w:t>Aldia</w:t>
            </w:r>
          </w:p>
          <w:p w14:paraId="270DB723" w14:textId="5C4157E1" w:rsidR="000C1392" w:rsidRPr="000C1392" w:rsidRDefault="000C1392" w:rsidP="000C1392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 w:rsidRPr="000C1392">
              <w:rPr>
                <w:rFonts w:cs="Arial"/>
                <w:szCs w:val="22"/>
                <w:lang w:val="es-ES_tradnl"/>
              </w:rPr>
              <w:t>Período 2</w:t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084118AF" w14:textId="4DC559AA" w:rsidR="000C1392" w:rsidRPr="0032666C" w:rsidRDefault="000C1392" w:rsidP="000C1392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0C1392" w:rsidRPr="0032666C" w14:paraId="7DF71A66" w14:textId="77777777" w:rsidTr="008C65D6">
        <w:trPr>
          <w:trHeight w:val="395"/>
        </w:trPr>
        <w:tc>
          <w:tcPr>
            <w:tcW w:w="9781" w:type="dxa"/>
            <w:gridSpan w:val="2"/>
            <w:shd w:val="clear" w:color="auto" w:fill="D9D9D9" w:themeFill="background1" w:themeFillShade="D9"/>
            <w:vAlign w:val="center"/>
          </w:tcPr>
          <w:p w14:paraId="5F5293A5" w14:textId="399E1DF6" w:rsidR="000C1392" w:rsidRPr="000C1392" w:rsidRDefault="000C1392" w:rsidP="000C1392">
            <w:pPr>
              <w:jc w:val="center"/>
              <w:rPr>
                <w:rFonts w:cs="Arial"/>
                <w:b w:val="0"/>
                <w:bCs/>
                <w:color w:val="181512"/>
                <w:szCs w:val="22"/>
              </w:rPr>
            </w:pPr>
            <w:r w:rsidRPr="005321BF">
              <w:rPr>
                <w:rFonts w:cs="Arial"/>
                <w:szCs w:val="22"/>
                <w:lang w:val="eu-ES"/>
              </w:rPr>
              <w:t>Oharrak</w:t>
            </w:r>
            <w:r w:rsidRPr="000C1392">
              <w:rPr>
                <w:rFonts w:cs="Arial"/>
                <w:szCs w:val="22"/>
                <w:lang w:val="es-ES_tradnl"/>
              </w:rPr>
              <w:t xml:space="preserve"> / Comentarios:</w:t>
            </w:r>
          </w:p>
        </w:tc>
      </w:tr>
      <w:tr w:rsidR="000C1392" w:rsidRPr="0032666C" w14:paraId="42909713" w14:textId="77777777" w:rsidTr="008C65D6">
        <w:trPr>
          <w:trHeight w:val="1818"/>
        </w:trPr>
        <w:tc>
          <w:tcPr>
            <w:tcW w:w="9781" w:type="dxa"/>
            <w:gridSpan w:val="2"/>
            <w:shd w:val="clear" w:color="auto" w:fill="auto"/>
            <w:vAlign w:val="center"/>
          </w:tcPr>
          <w:p w14:paraId="5F2FA9C3" w14:textId="77777777" w:rsidR="000C1392" w:rsidRPr="0032666C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05E05B33" w14:textId="5EA8387D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68C0EF7" w14:textId="77777777" w:rsidR="000C1392" w:rsidRDefault="000C1392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7BB80BC3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B5D49ED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8A8E5E7" w14:textId="77777777" w:rsidR="000C1392" w:rsidRDefault="000C1392" w:rsidP="000C1392">
      <w:pPr>
        <w:rPr>
          <w:sz w:val="18"/>
          <w:szCs w:val="18"/>
        </w:rPr>
      </w:pPr>
    </w:p>
    <w:tbl>
      <w:tblPr>
        <w:tblW w:w="9781" w:type="dxa"/>
        <w:tblInd w:w="-15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12" w:space="0" w:color="538135" w:themeColor="accent6" w:themeShade="BF"/>
          <w:insideV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1418"/>
        <w:gridCol w:w="8363"/>
      </w:tblGrid>
      <w:tr w:rsidR="000C1392" w:rsidRPr="000C1392" w14:paraId="5611437D" w14:textId="77777777" w:rsidTr="008C65D6">
        <w:trPr>
          <w:trHeight w:val="550"/>
        </w:trPr>
        <w:tc>
          <w:tcPr>
            <w:tcW w:w="9781" w:type="dxa"/>
            <w:gridSpan w:val="2"/>
            <w:shd w:val="clear" w:color="auto" w:fill="C5E0B3" w:themeFill="accent6" w:themeFillTint="66"/>
            <w:vAlign w:val="center"/>
          </w:tcPr>
          <w:p w14:paraId="0288D2F2" w14:textId="4E83052D" w:rsidR="000C1392" w:rsidRPr="000C1392" w:rsidRDefault="000C1392" w:rsidP="000C1392">
            <w:pPr>
              <w:jc w:val="center"/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0C1392">
              <w:rPr>
                <w:rFonts w:cs="Arial"/>
                <w:sz w:val="32"/>
              </w:rPr>
              <w:t xml:space="preserve">1. </w:t>
            </w:r>
            <w:r w:rsidRPr="005321BF">
              <w:rPr>
                <w:rFonts w:cs="Arial"/>
                <w:sz w:val="32"/>
                <w:lang w:val="eu-ES"/>
              </w:rPr>
              <w:t>ekintza edo jarduera</w:t>
            </w:r>
            <w:r w:rsidRPr="000C1392">
              <w:rPr>
                <w:rFonts w:cs="Arial"/>
                <w:sz w:val="32"/>
              </w:rPr>
              <w:t xml:space="preserve"> / </w:t>
            </w:r>
            <w:r>
              <w:rPr>
                <w:rFonts w:cs="Arial"/>
                <w:sz w:val="32"/>
                <w:lang w:val="es-ES_tradnl"/>
              </w:rPr>
              <w:t>Actividad</w:t>
            </w:r>
            <w:r w:rsidRPr="000C1392">
              <w:rPr>
                <w:rFonts w:cs="Arial"/>
                <w:sz w:val="32"/>
                <w:lang w:val="es-ES_tradnl"/>
              </w:rPr>
              <w:t xml:space="preserve"> 1</w:t>
            </w:r>
          </w:p>
        </w:tc>
      </w:tr>
      <w:tr w:rsidR="000C1392" w:rsidRPr="0032666C" w14:paraId="73F76454" w14:textId="77777777" w:rsidTr="008C65D6">
        <w:trPr>
          <w:trHeight w:val="1873"/>
        </w:trPr>
        <w:tc>
          <w:tcPr>
            <w:tcW w:w="9781" w:type="dxa"/>
            <w:gridSpan w:val="2"/>
            <w:shd w:val="clear" w:color="auto" w:fill="auto"/>
            <w:vAlign w:val="center"/>
          </w:tcPr>
          <w:p w14:paraId="6F56E761" w14:textId="77777777" w:rsidR="000C1392" w:rsidRPr="0032666C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0C1392" w:rsidRPr="0032666C" w14:paraId="66BCD0CA" w14:textId="77777777" w:rsidTr="008C65D6">
        <w:trPr>
          <w:trHeight w:val="1936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547BC2B" w14:textId="77777777" w:rsidR="000C1392" w:rsidRPr="000C1392" w:rsidRDefault="000C1392" w:rsidP="00FB53C7">
            <w:pPr>
              <w:jc w:val="both"/>
              <w:rPr>
                <w:rFonts w:cs="Arial"/>
                <w:b w:val="0"/>
                <w:szCs w:val="22"/>
                <w:lang w:val="es-ES_tradnl"/>
              </w:rPr>
            </w:pPr>
            <w:r w:rsidRPr="000C1392">
              <w:rPr>
                <w:rFonts w:cs="Arial"/>
                <w:szCs w:val="22"/>
                <w:lang w:val="es-ES_tradnl"/>
              </w:rPr>
              <w:t xml:space="preserve">1 </w:t>
            </w:r>
            <w:r w:rsidRPr="005321BF">
              <w:rPr>
                <w:rFonts w:cs="Arial"/>
                <w:szCs w:val="22"/>
                <w:lang w:val="eu-ES"/>
              </w:rPr>
              <w:t>Aldia</w:t>
            </w:r>
          </w:p>
          <w:p w14:paraId="4C0A7D3C" w14:textId="77777777" w:rsidR="000C1392" w:rsidRPr="000C1392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 w:rsidRPr="000C1392">
              <w:rPr>
                <w:rFonts w:cs="Arial"/>
                <w:szCs w:val="22"/>
                <w:lang w:val="es-ES_tradnl"/>
              </w:rPr>
              <w:t>Período 1</w:t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497348CE" w14:textId="77777777" w:rsidR="000C1392" w:rsidRPr="0032666C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0C1392" w:rsidRPr="0032666C" w14:paraId="25DDDC95" w14:textId="77777777" w:rsidTr="008C65D6">
        <w:trPr>
          <w:trHeight w:val="2375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4A2B9EF" w14:textId="77777777" w:rsidR="000C1392" w:rsidRPr="000C1392" w:rsidRDefault="000C1392" w:rsidP="00FB53C7">
            <w:pPr>
              <w:jc w:val="both"/>
              <w:rPr>
                <w:rFonts w:cs="Arial"/>
                <w:b w:val="0"/>
                <w:szCs w:val="22"/>
                <w:lang w:val="es-ES_tradnl"/>
              </w:rPr>
            </w:pPr>
            <w:r w:rsidRPr="000C1392">
              <w:rPr>
                <w:rFonts w:cs="Arial"/>
                <w:szCs w:val="22"/>
                <w:lang w:val="es-ES_tradnl"/>
              </w:rPr>
              <w:t xml:space="preserve">2 </w:t>
            </w:r>
            <w:r w:rsidRPr="005321BF">
              <w:rPr>
                <w:rFonts w:cs="Arial"/>
                <w:szCs w:val="22"/>
                <w:lang w:val="eu-ES"/>
              </w:rPr>
              <w:t>Aldia</w:t>
            </w:r>
          </w:p>
          <w:p w14:paraId="21C3FCE3" w14:textId="77777777" w:rsidR="000C1392" w:rsidRPr="000C1392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 w:rsidRPr="000C1392">
              <w:rPr>
                <w:rFonts w:cs="Arial"/>
                <w:szCs w:val="22"/>
                <w:lang w:val="es-ES_tradnl"/>
              </w:rPr>
              <w:t>Período 2</w:t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76C95C11" w14:textId="77777777" w:rsidR="000C1392" w:rsidRPr="0032666C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0C1392" w:rsidRPr="0032666C" w14:paraId="56CFB899" w14:textId="77777777" w:rsidTr="008C65D6">
        <w:trPr>
          <w:trHeight w:val="395"/>
        </w:trPr>
        <w:tc>
          <w:tcPr>
            <w:tcW w:w="9781" w:type="dxa"/>
            <w:gridSpan w:val="2"/>
            <w:shd w:val="clear" w:color="auto" w:fill="D9D9D9" w:themeFill="background1" w:themeFillShade="D9"/>
            <w:vAlign w:val="center"/>
          </w:tcPr>
          <w:p w14:paraId="4B6402E4" w14:textId="77777777" w:rsidR="000C1392" w:rsidRPr="000C1392" w:rsidRDefault="000C1392" w:rsidP="00FB53C7">
            <w:pPr>
              <w:jc w:val="center"/>
              <w:rPr>
                <w:rFonts w:cs="Arial"/>
                <w:b w:val="0"/>
                <w:bCs/>
                <w:color w:val="181512"/>
                <w:szCs w:val="22"/>
              </w:rPr>
            </w:pPr>
            <w:r w:rsidRPr="005321BF">
              <w:rPr>
                <w:rFonts w:cs="Arial"/>
                <w:szCs w:val="22"/>
                <w:lang w:val="eu-ES"/>
              </w:rPr>
              <w:t>Oharrak</w:t>
            </w:r>
            <w:r w:rsidRPr="000C1392">
              <w:rPr>
                <w:rFonts w:cs="Arial"/>
                <w:szCs w:val="22"/>
                <w:lang w:val="es-ES_tradnl"/>
              </w:rPr>
              <w:t xml:space="preserve"> / Comentarios:</w:t>
            </w:r>
          </w:p>
        </w:tc>
      </w:tr>
      <w:tr w:rsidR="000C1392" w:rsidRPr="0032666C" w14:paraId="1302FEFF" w14:textId="77777777" w:rsidTr="008C65D6">
        <w:trPr>
          <w:trHeight w:val="1818"/>
        </w:trPr>
        <w:tc>
          <w:tcPr>
            <w:tcW w:w="9781" w:type="dxa"/>
            <w:gridSpan w:val="2"/>
            <w:shd w:val="clear" w:color="auto" w:fill="auto"/>
            <w:vAlign w:val="center"/>
          </w:tcPr>
          <w:p w14:paraId="79E9A244" w14:textId="77777777" w:rsidR="000C1392" w:rsidRPr="0032666C" w:rsidRDefault="000C1392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762707B9" w14:textId="77777777" w:rsidR="000C1392" w:rsidRDefault="000C1392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BE447FD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FAA7E1D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B50A22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528DE5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26A1927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71E1D83" w14:textId="77777777" w:rsidR="007C624D" w:rsidRPr="000428DC" w:rsidRDefault="007C624D" w:rsidP="007C624D">
      <w:pPr>
        <w:rPr>
          <w:rFonts w:cs="Arial"/>
          <w:sz w:val="20"/>
          <w:u w:val="single"/>
        </w:rPr>
      </w:pPr>
    </w:p>
    <w:p w14:paraId="595F130A" w14:textId="77777777" w:rsidR="007C624D" w:rsidRDefault="007C624D" w:rsidP="007C624D">
      <w:pPr>
        <w:pStyle w:val="Prrafodelista"/>
        <w:rPr>
          <w:rFonts w:ascii="Arial" w:hAnsi="Arial" w:cs="Arial"/>
          <w:b/>
          <w:bCs/>
          <w:color w:val="000000"/>
        </w:rPr>
        <w:sectPr w:rsidR="007C624D" w:rsidSect="0032666C">
          <w:headerReference w:type="default" r:id="rId12"/>
          <w:type w:val="continuous"/>
          <w:pgSz w:w="11906" w:h="16838"/>
          <w:pgMar w:top="1560" w:right="1134" w:bottom="851" w:left="1134" w:header="284" w:footer="441" w:gutter="0"/>
          <w:cols w:space="708"/>
          <w:docGrid w:linePitch="360"/>
        </w:sectPr>
      </w:pPr>
    </w:p>
    <w:p w14:paraId="2F6A4891" w14:textId="77777777" w:rsidR="007C624D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135E7D28" w14:textId="77777777" w:rsidR="009D73DC" w:rsidRDefault="009D73DC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145F113" w14:textId="77777777" w:rsidR="0041747C" w:rsidRPr="007C624D" w:rsidRDefault="0041747C" w:rsidP="0041747C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11" w:name="_Toc238568618"/>
      <w:r w:rsidRPr="007C624D">
        <w:rPr>
          <w:sz w:val="24"/>
          <w:szCs w:val="24"/>
          <w:lang w:val="eu-ES"/>
        </w:rPr>
        <w:t>Jarduera-proiektua gauzatzeko egutegia (</w:t>
      </w:r>
      <w:r>
        <w:rPr>
          <w:sz w:val="24"/>
          <w:szCs w:val="24"/>
          <w:lang w:val="eu-ES"/>
        </w:rPr>
        <w:t>erreala</w:t>
      </w:r>
      <w:r w:rsidRPr="007C624D">
        <w:rPr>
          <w:sz w:val="24"/>
          <w:szCs w:val="24"/>
          <w:lang w:val="eu-ES"/>
        </w:rPr>
        <w:t xml:space="preserve">) / </w:t>
      </w:r>
      <w:r w:rsidRPr="008C65D6">
        <w:rPr>
          <w:sz w:val="24"/>
          <w:szCs w:val="24"/>
          <w:lang w:val="eu-ES"/>
        </w:rPr>
        <w:t>Calendario de ejecución de la actividad- proyecto (real)</w:t>
      </w:r>
      <w:bookmarkEnd w:id="11"/>
    </w:p>
    <w:p w14:paraId="333E4A28" w14:textId="77777777" w:rsidR="0041747C" w:rsidRDefault="0041747C" w:rsidP="0041747C">
      <w:pPr>
        <w:pStyle w:val="Prrafodelist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77AFBBB7" w14:textId="77777777" w:rsidR="0041747C" w:rsidRPr="006563AB" w:rsidRDefault="0041747C" w:rsidP="0041747C">
      <w:pPr>
        <w:pStyle w:val="Prrafodelist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tbl>
      <w:tblPr>
        <w:tblStyle w:val="Tablaconcuadrcula"/>
        <w:tblW w:w="14596" w:type="dxa"/>
        <w:tblLook w:val="04A0" w:firstRow="1" w:lastRow="0" w:firstColumn="1" w:lastColumn="0" w:noHBand="0" w:noVBand="1"/>
      </w:tblPr>
      <w:tblGrid>
        <w:gridCol w:w="7792"/>
        <w:gridCol w:w="3402"/>
        <w:gridCol w:w="3402"/>
      </w:tblGrid>
      <w:tr w:rsidR="0041747C" w:rsidRPr="008E3639" w14:paraId="41E0BB1B" w14:textId="77777777" w:rsidTr="008C65D6">
        <w:tc>
          <w:tcPr>
            <w:tcW w:w="7792" w:type="dxa"/>
            <w:vMerge w:val="restart"/>
            <w:shd w:val="clear" w:color="auto" w:fill="C5E0B3" w:themeFill="accent6" w:themeFillTint="66"/>
            <w:vAlign w:val="center"/>
          </w:tcPr>
          <w:p w14:paraId="2BC15DDB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PROIEKTUAK-JARDUERAK / PROYECTOS-ACTIVIDADES</w:t>
            </w:r>
          </w:p>
        </w:tc>
        <w:tc>
          <w:tcPr>
            <w:tcW w:w="6804" w:type="dxa"/>
            <w:gridSpan w:val="2"/>
            <w:shd w:val="clear" w:color="auto" w:fill="C5E0B3" w:themeFill="accent6" w:themeFillTint="66"/>
            <w:vAlign w:val="center"/>
          </w:tcPr>
          <w:p w14:paraId="343A767F" w14:textId="0356CA2F" w:rsidR="0041747C" w:rsidRPr="008E3639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321BF">
              <w:rPr>
                <w:sz w:val="18"/>
                <w:szCs w:val="18"/>
                <w:lang w:val="eu-ES"/>
              </w:rPr>
              <w:t>Aldia</w:t>
            </w:r>
            <w:r>
              <w:rPr>
                <w:sz w:val="18"/>
                <w:szCs w:val="18"/>
              </w:rPr>
              <w:t xml:space="preserve"> / Periodo</w:t>
            </w:r>
          </w:p>
        </w:tc>
      </w:tr>
      <w:tr w:rsidR="008C65D6" w:rsidRPr="008E3639" w14:paraId="1DB48E57" w14:textId="77777777" w:rsidTr="008C65D6">
        <w:tc>
          <w:tcPr>
            <w:tcW w:w="7792" w:type="dxa"/>
            <w:vMerge/>
            <w:shd w:val="clear" w:color="auto" w:fill="C5E0B3" w:themeFill="accent6" w:themeFillTint="66"/>
            <w:vAlign w:val="center"/>
          </w:tcPr>
          <w:p w14:paraId="6576D3E5" w14:textId="77777777" w:rsidR="008C65D6" w:rsidRPr="008E3639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C5E0B3" w:themeFill="accent6" w:themeFillTint="66"/>
            <w:vAlign w:val="center"/>
          </w:tcPr>
          <w:p w14:paraId="14A32AEA" w14:textId="33972041" w:rsidR="008C65D6" w:rsidRPr="008E3639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402" w:type="dxa"/>
            <w:shd w:val="clear" w:color="auto" w:fill="C5E0B3" w:themeFill="accent6" w:themeFillTint="66"/>
            <w:vAlign w:val="center"/>
          </w:tcPr>
          <w:p w14:paraId="29E3A819" w14:textId="47BD1EE9" w:rsidR="008C65D6" w:rsidRPr="008E3639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8C65D6" w:rsidRPr="00AE024D" w14:paraId="07371C20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32C56F7B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123AAFD7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B90A5D8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51B7529B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606D6C15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0D839BE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22C1F3D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7768BD83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70D12E68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23EE5188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08BA8ABA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05D49569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4B4BA9D4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30BF0E6C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2C9907FF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56A48F82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1E34551D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58B206DC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0BE1125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1A41C143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1162FF52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1DE9B2C6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297C226F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126698C0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07D7AC26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77F3DCEE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16FA054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3ECC4776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6A245880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0F641566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0D9596F1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603EC222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235EA815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0162FB1C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D480D9B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43733EEE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5B7F7937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45A2B8A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524530F0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020D1BAC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3027DC23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0434F07A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7DFA2FEA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61E478C6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702A7D36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29126F96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34FA7C8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7148532A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0113A9DD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A6821B4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37E1ECDB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8C65D6" w:rsidRPr="00AE024D" w14:paraId="7798DBB0" w14:textId="77777777" w:rsidTr="001A1E0C">
        <w:trPr>
          <w:trHeight w:val="567"/>
        </w:trPr>
        <w:tc>
          <w:tcPr>
            <w:tcW w:w="7792" w:type="dxa"/>
            <w:vAlign w:val="center"/>
          </w:tcPr>
          <w:p w14:paraId="7CD9182D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2F815FC6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1143F84A" w14:textId="77777777" w:rsidR="008C65D6" w:rsidRPr="004A74C6" w:rsidRDefault="008C65D6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</w:tbl>
    <w:p w14:paraId="34EC9A8E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</w:p>
    <w:p w14:paraId="73F21AC4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  <w:r>
        <w:rPr>
          <w:rFonts w:eastAsia="Calibri" w:cs="Arial"/>
          <w:bCs/>
          <w:color w:val="000000"/>
          <w:szCs w:val="22"/>
          <w:lang w:eastAsia="en-US"/>
        </w:rPr>
        <w:br w:type="page"/>
      </w:r>
    </w:p>
    <w:p w14:paraId="29F9C199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</w:p>
    <w:p w14:paraId="6D84CFBD" w14:textId="77777777" w:rsidR="0041747C" w:rsidRDefault="0041747C" w:rsidP="0041747C">
      <w:pPr>
        <w:pStyle w:val="Default"/>
        <w:jc w:val="both"/>
        <w:rPr>
          <w:sz w:val="22"/>
          <w:szCs w:val="22"/>
        </w:rPr>
      </w:pPr>
    </w:p>
    <w:p w14:paraId="1B22789A" w14:textId="77777777" w:rsidR="0041747C" w:rsidRPr="00946BED" w:rsidRDefault="0041747C" w:rsidP="0041747C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2" w:name="_Toc178334397"/>
      <w:bookmarkStart w:id="13" w:name="_Toc238568619"/>
      <w:r w:rsidRPr="009D73DC">
        <w:rPr>
          <w:sz w:val="24"/>
          <w:szCs w:val="24"/>
          <w:lang w:val="eu-ES"/>
        </w:rPr>
        <w:t>Jarduera bakoitzaren amaierako egoera</w:t>
      </w:r>
      <w:r>
        <w:rPr>
          <w:sz w:val="24"/>
          <w:szCs w:val="24"/>
          <w:lang w:val="eu-ES"/>
        </w:rPr>
        <w:t xml:space="preserve"> eta</w:t>
      </w:r>
      <w:r w:rsidRPr="009D73DC">
        <w:rPr>
          <w:sz w:val="24"/>
          <w:szCs w:val="24"/>
          <w:lang w:val="eu-ES"/>
        </w:rPr>
        <w:t xml:space="preserve"> lortutako emaitzak / </w:t>
      </w:r>
      <w:r w:rsidRPr="00946BED">
        <w:rPr>
          <w:sz w:val="24"/>
          <w:szCs w:val="24"/>
        </w:rPr>
        <w:t>Estado final de cada una de las actividades y resultados obtenidos</w:t>
      </w:r>
      <w:bookmarkEnd w:id="12"/>
      <w:bookmarkEnd w:id="13"/>
    </w:p>
    <w:p w14:paraId="12FD597E" w14:textId="77777777" w:rsidR="0041747C" w:rsidRDefault="0041747C" w:rsidP="0041747C">
      <w:pPr>
        <w:pStyle w:val="Default"/>
        <w:jc w:val="both"/>
        <w:rPr>
          <w:sz w:val="22"/>
          <w:szCs w:val="22"/>
        </w:rPr>
      </w:pPr>
    </w:p>
    <w:tbl>
      <w:tblPr>
        <w:tblW w:w="14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1701"/>
        <w:gridCol w:w="1701"/>
        <w:gridCol w:w="2127"/>
        <w:gridCol w:w="3827"/>
      </w:tblGrid>
      <w:tr w:rsidR="0041747C" w:rsidRPr="009D73DC" w14:paraId="603C66A0" w14:textId="77777777" w:rsidTr="008C65D6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C5EE0D0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JARDUERAREN IZENA </w:t>
            </w:r>
          </w:p>
          <w:p w14:paraId="7EE33B37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DENOMINACIÓN DE LA ACTIVIDAD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4EFE0B" w14:textId="77777777" w:rsidR="00267EB2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HASIERA DATA</w:t>
            </w:r>
          </w:p>
          <w:p w14:paraId="6E639AE6" w14:textId="26C8E903" w:rsidR="0041747C" w:rsidRPr="003E0116" w:rsidRDefault="00267EB2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hilabetea-urtea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) </w:t>
            </w:r>
            <w:r w:rsidR="0041747C"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FECHA DE INICIO</w:t>
            </w:r>
          </w:p>
          <w:p w14:paraId="7E3A555F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(mes-año)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5EC00" w14:textId="77777777" w:rsidR="00267EB2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AMAIERA DATA</w:t>
            </w:r>
          </w:p>
          <w:p w14:paraId="1EEA2C67" w14:textId="389B973A" w:rsidR="0041747C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hilabetea-urtea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)  </w:t>
            </w:r>
            <w:r w:rsidR="0041747C"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FECHA DE FINALIZACIÓN (mes-año)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091E6C6" w14:textId="77777777" w:rsidR="00267EB2" w:rsidRPr="009D73DC" w:rsidRDefault="0041747C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AMAIERAKO EGOERA </w:t>
            </w:r>
          </w:p>
          <w:p w14:paraId="18B62DE2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ESTADO FINAL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A07D016" w14:textId="77777777" w:rsidR="003606BE" w:rsidRPr="009F24B5" w:rsidRDefault="0041747C" w:rsidP="003606BE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LORTUTAKO EMAITZAK </w:t>
            </w:r>
          </w:p>
          <w:p w14:paraId="200AEF00" w14:textId="268A5870" w:rsidR="0041747C" w:rsidRPr="009F24B5" w:rsidRDefault="003606BE" w:rsidP="003606BE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 (</w:t>
            </w:r>
            <w:r w:rsidR="00735E1D"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 xml:space="preserve">gauzatze maila eta 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adierazleak</w:t>
            </w: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)</w:t>
            </w:r>
          </w:p>
          <w:p w14:paraId="5E7F99CE" w14:textId="4215624E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RESULTADOS OBTENIDOS</w:t>
            </w:r>
            <w:r w:rsidR="003606BE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 (</w:t>
            </w:r>
            <w:r w:rsidR="00735E1D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grado de ejecución e </w:t>
            </w:r>
            <w:r w:rsidR="003606BE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indicadores)</w:t>
            </w:r>
          </w:p>
        </w:tc>
      </w:tr>
      <w:tr w:rsidR="0041747C" w:rsidRPr="008052EF" w14:paraId="61B22193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9EC75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004C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3B8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79C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F203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CAE435C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EDEFF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80E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F47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24EA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FAE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8CC3F49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AEE0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2318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164E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65DC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734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285E9186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48F9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477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5F9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FDC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473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3D89672B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19047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E26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CDB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2EC9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97E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262FB6FC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7B110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A7D9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256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6D4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2C77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39FD1F74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BAEA7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EC9E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733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FA2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FAAB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687C4B4D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C7AD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1BF7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CEF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938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711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D8BB1C7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1B6A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94F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8F3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EF6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DB4B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</w:tbl>
    <w:p w14:paraId="6ECE8A82" w14:textId="77777777" w:rsidR="003E0116" w:rsidRDefault="003E0116" w:rsidP="007C624D">
      <w:pPr>
        <w:rPr>
          <w:rFonts w:eastAsia="Calibri" w:cs="Arial"/>
          <w:bCs/>
          <w:color w:val="000000"/>
          <w:szCs w:val="22"/>
          <w:lang w:eastAsia="en-US"/>
        </w:rPr>
      </w:pPr>
    </w:p>
    <w:p w14:paraId="2EE10E15" w14:textId="77777777" w:rsidR="007C624D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</w:pPr>
    </w:p>
    <w:p w14:paraId="0AE6031E" w14:textId="77777777" w:rsidR="007C624D" w:rsidRPr="00166506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  <w:sectPr w:rsidR="007C624D" w:rsidRPr="00166506" w:rsidSect="004428A1">
          <w:headerReference w:type="default" r:id="rId13"/>
          <w:pgSz w:w="16838" w:h="11906" w:orient="landscape"/>
          <w:pgMar w:top="851" w:right="1134" w:bottom="709" w:left="1134" w:header="284" w:footer="448" w:gutter="0"/>
          <w:cols w:space="708"/>
          <w:docGrid w:linePitch="360"/>
        </w:sectPr>
      </w:pPr>
    </w:p>
    <w:p w14:paraId="6B770F4B" w14:textId="380E216D" w:rsidR="000428DC" w:rsidRDefault="000428DC" w:rsidP="000428DC">
      <w:pPr>
        <w:rPr>
          <w:rFonts w:cs="Arial"/>
          <w:color w:val="000000"/>
          <w:sz w:val="20"/>
        </w:rPr>
      </w:pPr>
    </w:p>
    <w:p w14:paraId="51929B3E" w14:textId="77777777" w:rsidR="000428DC" w:rsidRPr="00E773F1" w:rsidRDefault="000428DC" w:rsidP="000428DC">
      <w:pPr>
        <w:widowControl w:val="0"/>
        <w:autoSpaceDE w:val="0"/>
        <w:autoSpaceDN w:val="0"/>
        <w:adjustRightInd w:val="0"/>
        <w:spacing w:line="200" w:lineRule="exact"/>
        <w:rPr>
          <w:rFonts w:cs="Arial"/>
          <w:color w:val="000000"/>
          <w:sz w:val="20"/>
        </w:rPr>
      </w:pPr>
    </w:p>
    <w:p w14:paraId="005A820D" w14:textId="13BA5062" w:rsidR="000428DC" w:rsidRPr="00946665" w:rsidRDefault="001D5CF3" w:rsidP="000428DC">
      <w:pPr>
        <w:pStyle w:val="Ttulo1"/>
        <w:numPr>
          <w:ilvl w:val="1"/>
          <w:numId w:val="4"/>
        </w:numPr>
        <w:shd w:val="clear" w:color="auto" w:fill="BFBFBF" w:themeFill="background1" w:themeFillShade="BF"/>
        <w:spacing w:before="0" w:after="0"/>
        <w:ind w:left="426"/>
        <w:rPr>
          <w:color w:val="000000" w:themeColor="text1"/>
          <w:sz w:val="22"/>
          <w:szCs w:val="22"/>
        </w:rPr>
      </w:pPr>
      <w:bookmarkStart w:id="14" w:name="_Toc178334399"/>
      <w:bookmarkStart w:id="15" w:name="_Toc238568620"/>
      <w:r w:rsidRPr="00E454C2">
        <w:rPr>
          <w:color w:val="000000" w:themeColor="text1"/>
          <w:sz w:val="22"/>
          <w:szCs w:val="22"/>
          <w:lang w:val="eu-ES"/>
        </w:rPr>
        <w:t xml:space="preserve">Jardueren desbideratzeak hasierako aurreikuspenarekiko proiektua/jarduera gauzatu bitartean </w:t>
      </w:r>
      <w:r w:rsidR="003E0116" w:rsidRPr="003E0116">
        <w:rPr>
          <w:color w:val="000000" w:themeColor="text1"/>
          <w:sz w:val="22"/>
          <w:szCs w:val="22"/>
        </w:rPr>
        <w:t xml:space="preserve">/ </w:t>
      </w:r>
      <w:r w:rsidR="000428DC" w:rsidRPr="00946665">
        <w:rPr>
          <w:color w:val="000000" w:themeColor="text1"/>
          <w:sz w:val="22"/>
          <w:szCs w:val="22"/>
        </w:rPr>
        <w:t>Desviaciones de las actividades respecto a la previsión inicial durante la ejecución del proyecto</w:t>
      </w:r>
      <w:r w:rsidR="003E0116">
        <w:rPr>
          <w:color w:val="000000" w:themeColor="text1"/>
          <w:sz w:val="22"/>
          <w:szCs w:val="22"/>
        </w:rPr>
        <w:t>-actividad</w:t>
      </w:r>
      <w:bookmarkEnd w:id="14"/>
      <w:bookmarkEnd w:id="15"/>
    </w:p>
    <w:p w14:paraId="6BA5D579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0865C0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9781" w:type="dxa"/>
        <w:tblInd w:w="-15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12" w:space="0" w:color="538135" w:themeColor="accent6" w:themeShade="BF"/>
          <w:insideV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1418"/>
        <w:gridCol w:w="8363"/>
      </w:tblGrid>
      <w:tr w:rsidR="008C65D6" w:rsidRPr="0032666C" w14:paraId="27CA02E9" w14:textId="77777777" w:rsidTr="008C65D6">
        <w:trPr>
          <w:trHeight w:val="3803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3E0010A" w14:textId="77777777" w:rsidR="008C65D6" w:rsidRPr="000C1392" w:rsidRDefault="008C65D6" w:rsidP="00FB53C7">
            <w:pPr>
              <w:jc w:val="both"/>
              <w:rPr>
                <w:rFonts w:cs="Arial"/>
                <w:b w:val="0"/>
                <w:szCs w:val="22"/>
                <w:lang w:val="es-ES_tradnl"/>
              </w:rPr>
            </w:pPr>
            <w:r w:rsidRPr="000C1392">
              <w:rPr>
                <w:rFonts w:cs="Arial"/>
                <w:szCs w:val="22"/>
                <w:lang w:val="es-ES_tradnl"/>
              </w:rPr>
              <w:t xml:space="preserve">1 </w:t>
            </w:r>
            <w:r w:rsidRPr="005321BF">
              <w:rPr>
                <w:rFonts w:cs="Arial"/>
                <w:szCs w:val="22"/>
                <w:lang w:val="eu-ES"/>
              </w:rPr>
              <w:t>Aldia</w:t>
            </w:r>
          </w:p>
          <w:p w14:paraId="139496EE" w14:textId="77777777" w:rsidR="008C65D6" w:rsidRPr="000C1392" w:rsidRDefault="008C65D6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 w:rsidRPr="000C1392">
              <w:rPr>
                <w:rFonts w:cs="Arial"/>
                <w:szCs w:val="22"/>
                <w:lang w:val="es-ES_tradnl"/>
              </w:rPr>
              <w:t>Período 1</w:t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466EE813" w14:textId="77777777" w:rsidR="008C65D6" w:rsidRPr="0032666C" w:rsidRDefault="008C65D6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8C65D6" w:rsidRPr="0032666C" w14:paraId="3958291C" w14:textId="77777777" w:rsidTr="008C65D6">
        <w:trPr>
          <w:trHeight w:val="5644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BDE6E9A" w14:textId="77777777" w:rsidR="008C65D6" w:rsidRPr="000C1392" w:rsidRDefault="008C65D6" w:rsidP="00FB53C7">
            <w:pPr>
              <w:jc w:val="both"/>
              <w:rPr>
                <w:rFonts w:cs="Arial"/>
                <w:b w:val="0"/>
                <w:szCs w:val="22"/>
                <w:lang w:val="es-ES_tradnl"/>
              </w:rPr>
            </w:pPr>
            <w:r w:rsidRPr="000C1392">
              <w:rPr>
                <w:rFonts w:cs="Arial"/>
                <w:szCs w:val="22"/>
                <w:lang w:val="es-ES_tradnl"/>
              </w:rPr>
              <w:t xml:space="preserve">2 </w:t>
            </w:r>
            <w:r w:rsidRPr="005321BF">
              <w:rPr>
                <w:rFonts w:cs="Arial"/>
                <w:szCs w:val="22"/>
                <w:lang w:val="eu-ES"/>
              </w:rPr>
              <w:t>Aldia</w:t>
            </w:r>
          </w:p>
          <w:p w14:paraId="6F45C822" w14:textId="77777777" w:rsidR="008C65D6" w:rsidRPr="000C1392" w:rsidRDefault="008C65D6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  <w:r w:rsidRPr="000C1392">
              <w:rPr>
                <w:rFonts w:cs="Arial"/>
                <w:szCs w:val="22"/>
                <w:lang w:val="es-ES_tradnl"/>
              </w:rPr>
              <w:t>Período 2</w:t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631BB769" w14:textId="77777777" w:rsidR="008C65D6" w:rsidRPr="0032666C" w:rsidRDefault="008C65D6" w:rsidP="00FB53C7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6D700DF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9692EC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FB78AB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67CCB2F" w14:textId="77777777" w:rsidR="000428DC" w:rsidRDefault="000428DC" w:rsidP="000428DC">
      <w:pPr>
        <w:pStyle w:val="Default"/>
        <w:jc w:val="both"/>
        <w:rPr>
          <w:sz w:val="22"/>
          <w:szCs w:val="22"/>
        </w:rPr>
      </w:pPr>
    </w:p>
    <w:p w14:paraId="6C8B8A10" w14:textId="77777777" w:rsidR="000428DC" w:rsidRDefault="000428DC" w:rsidP="000428DC">
      <w:pPr>
        <w:pStyle w:val="Default"/>
        <w:jc w:val="both"/>
        <w:rPr>
          <w:sz w:val="22"/>
          <w:szCs w:val="22"/>
        </w:rPr>
        <w:sectPr w:rsidR="000428DC" w:rsidSect="007C624D">
          <w:type w:val="continuous"/>
          <w:pgSz w:w="11920" w:h="16840"/>
          <w:pgMar w:top="1276" w:right="1040" w:bottom="1418" w:left="1040" w:header="636" w:footer="312" w:gutter="0"/>
          <w:cols w:space="720"/>
          <w:noEndnote/>
        </w:sectPr>
      </w:pPr>
    </w:p>
    <w:p w14:paraId="682D4D65" w14:textId="77777777" w:rsidR="000428DC" w:rsidRPr="00E01072" w:rsidRDefault="000428DC" w:rsidP="000428DC">
      <w:pPr>
        <w:pStyle w:val="Default"/>
        <w:jc w:val="both"/>
        <w:rPr>
          <w:sz w:val="22"/>
          <w:szCs w:val="22"/>
        </w:rPr>
      </w:pPr>
    </w:p>
    <w:p w14:paraId="2CFF0917" w14:textId="507DEC72" w:rsidR="000428DC" w:rsidRPr="001D5CF3" w:rsidRDefault="009F24B5" w:rsidP="001D5CF3">
      <w:pPr>
        <w:pStyle w:val="Ttulo1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6" w:name="_Toc178334400"/>
      <w:bookmarkStart w:id="17" w:name="_Toc238568621"/>
      <w:r>
        <w:rPr>
          <w:color w:val="000000" w:themeColor="text1"/>
          <w:sz w:val="28"/>
          <w:szCs w:val="28"/>
          <w:lang w:val="eu-ES"/>
        </w:rPr>
        <w:t xml:space="preserve">MEMORIA EKONOMIKOA / </w:t>
      </w:r>
      <w:r w:rsidR="000428DC" w:rsidRPr="001D5CF3">
        <w:rPr>
          <w:color w:val="000000" w:themeColor="text1"/>
          <w:sz w:val="28"/>
          <w:szCs w:val="28"/>
          <w:lang w:val="eu-ES"/>
        </w:rPr>
        <w:t>MEMORIA ECONÓMICA</w:t>
      </w:r>
      <w:bookmarkEnd w:id="16"/>
      <w:bookmarkEnd w:id="17"/>
    </w:p>
    <w:p w14:paraId="4F0C7253" w14:textId="77777777" w:rsidR="000428DC" w:rsidRPr="00E01072" w:rsidRDefault="000428DC" w:rsidP="000428DC">
      <w:pPr>
        <w:pStyle w:val="Default"/>
        <w:jc w:val="both"/>
        <w:rPr>
          <w:sz w:val="22"/>
          <w:szCs w:val="22"/>
        </w:rPr>
      </w:pPr>
    </w:p>
    <w:p w14:paraId="2B8AB21F" w14:textId="387F0AA7" w:rsidR="000428DC" w:rsidRPr="00946665" w:rsidRDefault="003606BE" w:rsidP="003606BE">
      <w:pPr>
        <w:pStyle w:val="Ttulo1"/>
        <w:numPr>
          <w:ilvl w:val="1"/>
          <w:numId w:val="4"/>
        </w:numPr>
        <w:shd w:val="clear" w:color="auto" w:fill="BFBFBF" w:themeFill="background1" w:themeFillShade="BF"/>
        <w:spacing w:before="0" w:after="0"/>
        <w:ind w:left="426"/>
        <w:jc w:val="both"/>
        <w:rPr>
          <w:color w:val="000000" w:themeColor="text1"/>
          <w:sz w:val="22"/>
          <w:szCs w:val="22"/>
        </w:rPr>
      </w:pPr>
      <w:bookmarkStart w:id="18" w:name="_Toc178334401"/>
      <w:bookmarkStart w:id="19" w:name="_Toc238568622"/>
      <w:r w:rsidRPr="00E454C2">
        <w:rPr>
          <w:color w:val="000000" w:themeColor="text1"/>
          <w:sz w:val="22"/>
          <w:szCs w:val="22"/>
          <w:lang w:val="eu-ES"/>
        </w:rPr>
        <w:t>Proiektuaren</w:t>
      </w:r>
      <w:r w:rsidR="005321BF">
        <w:rPr>
          <w:color w:val="000000" w:themeColor="text1"/>
          <w:sz w:val="22"/>
          <w:szCs w:val="22"/>
          <w:lang w:val="eu-ES"/>
        </w:rPr>
        <w:t xml:space="preserve"> TXOSTEN EKONOMIKOA</w:t>
      </w:r>
      <w:r w:rsidRPr="00E454C2">
        <w:rPr>
          <w:color w:val="000000" w:themeColor="text1"/>
          <w:sz w:val="22"/>
          <w:szCs w:val="22"/>
          <w:lang w:val="eu-ES"/>
        </w:rPr>
        <w:t xml:space="preserve"> (txerta</w:t>
      </w:r>
      <w:r w:rsidR="004428A1" w:rsidRPr="00E454C2">
        <w:rPr>
          <w:color w:val="000000" w:themeColor="text1"/>
          <w:sz w:val="22"/>
          <w:szCs w:val="22"/>
          <w:lang w:val="eu-ES"/>
        </w:rPr>
        <w:t xml:space="preserve">tu </w:t>
      </w:r>
      <w:r w:rsidR="005F7856">
        <w:rPr>
          <w:color w:val="000000" w:themeColor="text1"/>
          <w:sz w:val="22"/>
          <w:szCs w:val="22"/>
          <w:lang w:val="eu-ES"/>
        </w:rPr>
        <w:t>GI300</w:t>
      </w:r>
      <w:r w:rsidR="008C65D6">
        <w:rPr>
          <w:color w:val="000000" w:themeColor="text1"/>
          <w:sz w:val="22"/>
          <w:szCs w:val="22"/>
          <w:lang w:val="eu-ES"/>
        </w:rPr>
        <w:t>0</w:t>
      </w:r>
      <w:r w:rsidR="005F7856">
        <w:rPr>
          <w:color w:val="000000" w:themeColor="text1"/>
          <w:sz w:val="22"/>
          <w:szCs w:val="22"/>
          <w:lang w:val="eu-ES"/>
        </w:rPr>
        <w:t>_D007</w:t>
      </w:r>
      <w:r w:rsidR="004428A1" w:rsidRPr="00E454C2">
        <w:rPr>
          <w:color w:val="000000" w:themeColor="text1"/>
          <w:sz w:val="22"/>
          <w:szCs w:val="22"/>
          <w:lang w:val="eu-ES"/>
        </w:rPr>
        <w:t xml:space="preserve"> ereduaren </w:t>
      </w:r>
      <w:r w:rsidR="005321BF">
        <w:rPr>
          <w:color w:val="000000" w:themeColor="text1"/>
          <w:sz w:val="22"/>
          <w:szCs w:val="22"/>
          <w:lang w:val="eu-ES"/>
        </w:rPr>
        <w:t>edukia</w:t>
      </w:r>
      <w:r w:rsidRPr="00E454C2">
        <w:rPr>
          <w:color w:val="000000" w:themeColor="text1"/>
          <w:sz w:val="22"/>
          <w:szCs w:val="22"/>
          <w:lang w:val="eu-ES"/>
        </w:rPr>
        <w:t>)</w:t>
      </w:r>
      <w:r>
        <w:rPr>
          <w:color w:val="000000" w:themeColor="text1"/>
          <w:sz w:val="22"/>
          <w:szCs w:val="22"/>
        </w:rPr>
        <w:t xml:space="preserve"> / </w:t>
      </w:r>
      <w:r w:rsidR="005321BF">
        <w:rPr>
          <w:color w:val="000000" w:themeColor="text1"/>
          <w:sz w:val="22"/>
          <w:szCs w:val="22"/>
        </w:rPr>
        <w:t>INFORME DE JUSTIFICACIÓN</w:t>
      </w:r>
      <w:r w:rsidR="000428DC" w:rsidRPr="004428A1">
        <w:rPr>
          <w:color w:val="000000" w:themeColor="text1"/>
          <w:sz w:val="28"/>
          <w:szCs w:val="22"/>
        </w:rPr>
        <w:t xml:space="preserve"> </w:t>
      </w:r>
      <w:r w:rsidR="005321BF">
        <w:rPr>
          <w:color w:val="000000" w:themeColor="text1"/>
          <w:sz w:val="22"/>
          <w:szCs w:val="22"/>
        </w:rPr>
        <w:t>del proyecto</w:t>
      </w:r>
      <w:r>
        <w:rPr>
          <w:color w:val="000000" w:themeColor="text1"/>
          <w:sz w:val="22"/>
          <w:szCs w:val="22"/>
        </w:rPr>
        <w:t xml:space="preserve"> (insertar </w:t>
      </w:r>
      <w:r w:rsidR="005321BF">
        <w:rPr>
          <w:color w:val="000000" w:themeColor="text1"/>
          <w:sz w:val="22"/>
          <w:szCs w:val="22"/>
        </w:rPr>
        <w:t>contenido</w:t>
      </w:r>
      <w:r>
        <w:rPr>
          <w:color w:val="000000" w:themeColor="text1"/>
          <w:sz w:val="22"/>
          <w:szCs w:val="22"/>
        </w:rPr>
        <w:t xml:space="preserve"> del modelo </w:t>
      </w:r>
      <w:r w:rsidR="005F7856">
        <w:rPr>
          <w:color w:val="000000" w:themeColor="text1"/>
          <w:sz w:val="22"/>
          <w:szCs w:val="22"/>
          <w:lang w:val="eu-ES"/>
        </w:rPr>
        <w:t>GI300</w:t>
      </w:r>
      <w:r w:rsidR="008C65D6">
        <w:rPr>
          <w:color w:val="000000" w:themeColor="text1"/>
          <w:sz w:val="22"/>
          <w:szCs w:val="22"/>
          <w:lang w:val="eu-ES"/>
        </w:rPr>
        <w:t>0</w:t>
      </w:r>
      <w:r w:rsidR="005F7856">
        <w:rPr>
          <w:color w:val="000000" w:themeColor="text1"/>
          <w:sz w:val="22"/>
          <w:szCs w:val="22"/>
          <w:lang w:val="eu-ES"/>
        </w:rPr>
        <w:t>_D007</w:t>
      </w:r>
      <w:r>
        <w:rPr>
          <w:color w:val="000000" w:themeColor="text1"/>
          <w:sz w:val="22"/>
          <w:szCs w:val="22"/>
        </w:rPr>
        <w:t>)</w:t>
      </w:r>
      <w:r w:rsidR="000428DC" w:rsidRPr="00946665">
        <w:rPr>
          <w:color w:val="000000" w:themeColor="text1"/>
          <w:sz w:val="22"/>
          <w:szCs w:val="22"/>
        </w:rPr>
        <w:t>:</w:t>
      </w:r>
      <w:bookmarkEnd w:id="18"/>
      <w:bookmarkEnd w:id="19"/>
    </w:p>
    <w:p w14:paraId="2128D4EA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B11349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1B6E9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4E6B8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A80F78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0A416A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06227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0651DC0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33258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F331FD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758F0E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D6E08EC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9F4FCD" w14:textId="77777777" w:rsidR="003606BE" w:rsidRDefault="003606BE" w:rsidP="003606BE">
      <w:pPr>
        <w:pStyle w:val="Default"/>
        <w:jc w:val="both"/>
        <w:rPr>
          <w:sz w:val="22"/>
          <w:szCs w:val="22"/>
        </w:rPr>
      </w:pPr>
    </w:p>
    <w:p w14:paraId="40C56A2D" w14:textId="77777777" w:rsidR="003606BE" w:rsidRDefault="003606BE" w:rsidP="003606BE">
      <w:pPr>
        <w:pStyle w:val="Default"/>
        <w:jc w:val="both"/>
        <w:rPr>
          <w:sz w:val="22"/>
          <w:szCs w:val="22"/>
        </w:rPr>
        <w:sectPr w:rsidR="003606BE" w:rsidSect="003606BE">
          <w:pgSz w:w="16840" w:h="11920" w:orient="landscape"/>
          <w:pgMar w:top="1040" w:right="1276" w:bottom="1040" w:left="1418" w:header="636" w:footer="312" w:gutter="0"/>
          <w:cols w:space="720"/>
          <w:noEndnote/>
          <w:docGrid w:linePitch="300"/>
        </w:sectPr>
      </w:pPr>
    </w:p>
    <w:p w14:paraId="055E115F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78E672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E2FB354" w14:textId="3C8EFC9A" w:rsidR="004428A1" w:rsidRPr="004428A1" w:rsidRDefault="004428A1" w:rsidP="004428A1">
      <w:pPr>
        <w:pStyle w:val="Ttulo1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20" w:name="_Toc238568623"/>
      <w:r w:rsidRPr="004428A1">
        <w:rPr>
          <w:color w:val="000000" w:themeColor="text1"/>
          <w:sz w:val="28"/>
          <w:szCs w:val="28"/>
          <w:lang w:val="eu-ES"/>
        </w:rPr>
        <w:t>PROIEKTUAREN KOSTU OSOA ETA JASOTAKO BESTE DIRULAGUNTZA</w:t>
      </w:r>
      <w:r>
        <w:rPr>
          <w:color w:val="000000" w:themeColor="text1"/>
          <w:sz w:val="28"/>
          <w:szCs w:val="28"/>
          <w:lang w:val="eu-ES"/>
        </w:rPr>
        <w:t>K</w:t>
      </w:r>
      <w:r w:rsidRPr="004428A1">
        <w:rPr>
          <w:color w:val="000000" w:themeColor="text1"/>
          <w:sz w:val="28"/>
          <w:szCs w:val="28"/>
          <w:lang w:val="eu-ES"/>
        </w:rPr>
        <w:t xml:space="preserve"> ETA LAGUNTZA</w:t>
      </w:r>
      <w:r w:rsidR="00B240A0">
        <w:rPr>
          <w:color w:val="000000" w:themeColor="text1"/>
          <w:sz w:val="28"/>
          <w:szCs w:val="28"/>
          <w:lang w:val="eu-ES"/>
        </w:rPr>
        <w:t xml:space="preserve"> BATZU</w:t>
      </w:r>
      <w:r>
        <w:rPr>
          <w:color w:val="000000" w:themeColor="text1"/>
          <w:sz w:val="28"/>
          <w:szCs w:val="28"/>
          <w:lang w:val="eu-ES"/>
        </w:rPr>
        <w:t>K</w:t>
      </w:r>
      <w:r w:rsidRPr="004428A1">
        <w:rPr>
          <w:color w:val="000000" w:themeColor="text1"/>
          <w:sz w:val="28"/>
          <w:szCs w:val="28"/>
          <w:lang w:val="eu-ES"/>
        </w:rPr>
        <w:t xml:space="preserve"> / COSTE TOTAL DEL PROYECTO Y OTRAS SUBVENCIONES Y AYUDAS</w:t>
      </w:r>
      <w:r>
        <w:rPr>
          <w:color w:val="000000" w:themeColor="text1"/>
          <w:sz w:val="28"/>
          <w:szCs w:val="28"/>
          <w:lang w:val="eu-ES"/>
        </w:rPr>
        <w:t xml:space="preserve"> RECIBIDAS</w:t>
      </w:r>
      <w:bookmarkEnd w:id="20"/>
    </w:p>
    <w:p w14:paraId="51DE6E0C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7513" w:type="dxa"/>
        <w:tblInd w:w="-15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12" w:space="0" w:color="538135" w:themeColor="accent6" w:themeShade="BF"/>
          <w:insideV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4678"/>
        <w:gridCol w:w="2835"/>
      </w:tblGrid>
      <w:tr w:rsidR="004428A1" w:rsidRPr="0005577B" w14:paraId="65634E5D" w14:textId="77777777" w:rsidTr="008C65D6">
        <w:trPr>
          <w:trHeight w:val="768"/>
        </w:trPr>
        <w:tc>
          <w:tcPr>
            <w:tcW w:w="4678" w:type="dxa"/>
            <w:shd w:val="clear" w:color="auto" w:fill="C5E0B3" w:themeFill="accent6" w:themeFillTint="66"/>
            <w:vAlign w:val="center"/>
          </w:tcPr>
          <w:p w14:paraId="719172D0" w14:textId="405B67EE" w:rsidR="004428A1" w:rsidRPr="0043494D" w:rsidRDefault="005321BF" w:rsidP="004428A1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Proiektuaren</w:t>
            </w:r>
            <w:r w:rsidR="004428A1">
              <w:rPr>
                <w:rFonts w:cs="Arial"/>
                <w:bCs/>
                <w:color w:val="181512"/>
                <w:szCs w:val="22"/>
                <w:lang w:val="eu-ES"/>
              </w:rPr>
              <w:t xml:space="preserve"> guztizko kostua</w:t>
            </w:r>
          </w:p>
          <w:p w14:paraId="73EE79D0" w14:textId="0B362D9D" w:rsidR="004428A1" w:rsidRPr="006A77B5" w:rsidRDefault="004428A1" w:rsidP="005321BF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Coste total del proyecto</w:t>
            </w:r>
          </w:p>
        </w:tc>
        <w:tc>
          <w:tcPr>
            <w:tcW w:w="2835" w:type="dxa"/>
            <w:vAlign w:val="center"/>
          </w:tcPr>
          <w:p w14:paraId="1EC42244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428A1" w:rsidRPr="0005577B" w14:paraId="18D44BF5" w14:textId="77777777" w:rsidTr="008C65D6">
        <w:trPr>
          <w:trHeight w:val="808"/>
        </w:trPr>
        <w:tc>
          <w:tcPr>
            <w:tcW w:w="4678" w:type="dxa"/>
            <w:shd w:val="clear" w:color="auto" w:fill="C5E0B3" w:themeFill="accent6" w:themeFillTint="66"/>
            <w:vAlign w:val="center"/>
          </w:tcPr>
          <w:p w14:paraId="0B63AD61" w14:textId="0EF6489D" w:rsidR="004428A1" w:rsidRPr="0043494D" w:rsidRDefault="004428A1" w:rsidP="004428A1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Zerga-oinarria / </w:t>
            </w:r>
            <w:r>
              <w:rPr>
                <w:rFonts w:cs="Arial"/>
                <w:b w:val="0"/>
                <w:color w:val="181512"/>
                <w:szCs w:val="22"/>
              </w:rPr>
              <w:t>Base imponible</w:t>
            </w:r>
          </w:p>
        </w:tc>
        <w:tc>
          <w:tcPr>
            <w:tcW w:w="2835" w:type="dxa"/>
            <w:vAlign w:val="center"/>
          </w:tcPr>
          <w:p w14:paraId="09FF0E4D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428A1" w:rsidRPr="0005577B" w14:paraId="2C4B93B0" w14:textId="77777777" w:rsidTr="008C65D6">
        <w:trPr>
          <w:trHeight w:val="673"/>
        </w:trPr>
        <w:tc>
          <w:tcPr>
            <w:tcW w:w="4678" w:type="dxa"/>
            <w:shd w:val="clear" w:color="auto" w:fill="C5E0B3" w:themeFill="accent6" w:themeFillTint="66"/>
            <w:vAlign w:val="center"/>
          </w:tcPr>
          <w:p w14:paraId="04719C1B" w14:textId="7BE91E00" w:rsidR="004428A1" w:rsidRPr="00A86DCA" w:rsidRDefault="004428A1" w:rsidP="004428A1">
            <w:pPr>
              <w:rPr>
                <w:rFonts w:cs="Arial"/>
                <w:bCs/>
                <w:color w:val="181512"/>
                <w:szCs w:val="22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BEZa / </w:t>
            </w:r>
            <w:r>
              <w:rPr>
                <w:rFonts w:cs="Arial"/>
                <w:b w:val="0"/>
                <w:color w:val="181512"/>
                <w:szCs w:val="22"/>
              </w:rPr>
              <w:t>IVA</w:t>
            </w:r>
          </w:p>
        </w:tc>
        <w:tc>
          <w:tcPr>
            <w:tcW w:w="2835" w:type="dxa"/>
            <w:vAlign w:val="center"/>
          </w:tcPr>
          <w:p w14:paraId="157E6093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46118281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D30A4D0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8"/>
        <w:gridCol w:w="4287"/>
        <w:gridCol w:w="4724"/>
      </w:tblGrid>
      <w:tr w:rsidR="004428A1" w:rsidRPr="00DB3035" w14:paraId="61C265C4" w14:textId="77777777" w:rsidTr="00820BEB">
        <w:tc>
          <w:tcPr>
            <w:tcW w:w="4915" w:type="dxa"/>
            <w:gridSpan w:val="2"/>
          </w:tcPr>
          <w:p w14:paraId="79DB38A6" w14:textId="53B41146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</w:t>
            </w:r>
            <w:r w:rsid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adierazitako </w:t>
            </w: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dirulaguntzaren erakunde </w:t>
            </w:r>
            <w:r w:rsidR="00293557">
              <w:rPr>
                <w:rFonts w:cs="Arial"/>
                <w:b w:val="0"/>
                <w:sz w:val="21"/>
                <w:szCs w:val="21"/>
                <w:lang w:val="eu-ES"/>
              </w:rPr>
              <w:t>onuradunaren</w:t>
            </w: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honako honen bidez,</w:t>
            </w:r>
          </w:p>
        </w:tc>
        <w:tc>
          <w:tcPr>
            <w:tcW w:w="4724" w:type="dxa"/>
          </w:tcPr>
          <w:p w14:paraId="6A19258C" w14:textId="4449ACDF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DB3035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 w:rsidR="00293557"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DB3035">
              <w:rPr>
                <w:rFonts w:cs="Arial"/>
                <w:b w:val="0"/>
                <w:sz w:val="21"/>
                <w:szCs w:val="21"/>
              </w:rPr>
              <w:t xml:space="preserve"> de la subvención indicada, </w:t>
            </w:r>
          </w:p>
        </w:tc>
      </w:tr>
      <w:tr w:rsidR="004428A1" w:rsidRPr="00DB3035" w14:paraId="5F8B86F4" w14:textId="77777777" w:rsidTr="00820BEB">
        <w:tc>
          <w:tcPr>
            <w:tcW w:w="4915" w:type="dxa"/>
            <w:gridSpan w:val="2"/>
          </w:tcPr>
          <w:p w14:paraId="79C6FE58" w14:textId="77777777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218769E" w14:textId="77777777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3469D90A" w14:textId="77777777" w:rsidTr="00820BEB">
        <w:tc>
          <w:tcPr>
            <w:tcW w:w="4915" w:type="dxa"/>
            <w:gridSpan w:val="2"/>
          </w:tcPr>
          <w:p w14:paraId="06C52CA4" w14:textId="09AB45CF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>Eibarko Udalaren aurrean, ERANTZUKIZUNEZ AITORTZEN DUT:</w:t>
            </w:r>
          </w:p>
        </w:tc>
        <w:tc>
          <w:tcPr>
            <w:tcW w:w="4724" w:type="dxa"/>
          </w:tcPr>
          <w:p w14:paraId="554E3591" w14:textId="3FF91660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DB3035">
              <w:rPr>
                <w:rFonts w:cs="Arial"/>
                <w:b w:val="0"/>
                <w:sz w:val="21"/>
                <w:szCs w:val="21"/>
              </w:rPr>
              <w:t>DECLARO RESPONSABLEMENTE ante el Ayuntamiento de Eibar:</w:t>
            </w:r>
          </w:p>
        </w:tc>
      </w:tr>
      <w:tr w:rsidR="004428A1" w:rsidRPr="00DB3035" w14:paraId="659B606B" w14:textId="77777777" w:rsidTr="00820BEB">
        <w:tc>
          <w:tcPr>
            <w:tcW w:w="4915" w:type="dxa"/>
            <w:gridSpan w:val="2"/>
          </w:tcPr>
          <w:p w14:paraId="7D632C9E" w14:textId="77777777" w:rsidR="004428A1" w:rsidRPr="00DB3035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0B39D03" w14:textId="77777777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6EF5E151" w14:textId="77777777" w:rsidTr="00820BEB">
        <w:tc>
          <w:tcPr>
            <w:tcW w:w="4915" w:type="dxa"/>
            <w:gridSpan w:val="2"/>
          </w:tcPr>
          <w:p w14:paraId="763DB5A2" w14:textId="50EB6D70" w:rsidR="004428A1" w:rsidRPr="000E3803" w:rsidRDefault="004428A1" w:rsidP="000E3803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Eibarko Udalak emandako dirulaguntzari egotzitako gastuak justifikatzeko aurkeztutako dokumentazioa ez dela erabili eta ez dela erabiliko erakunde publiko edo pribatuek emandako beste dirulaguntza batzuk justifikatzeko.</w:t>
            </w:r>
          </w:p>
        </w:tc>
        <w:tc>
          <w:tcPr>
            <w:tcW w:w="4724" w:type="dxa"/>
          </w:tcPr>
          <w:p w14:paraId="386DFFAA" w14:textId="4023CBAF" w:rsidR="004428A1" w:rsidRPr="000E3803" w:rsidRDefault="004428A1" w:rsidP="000E3803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la documentación presentada para justificar los gastos imputados a la subvención concedida por el Ayuntamiento de Eibar no ha sido utilizada y no será utilizada en el futuro para justificar otras subvenciones concedidas por Instituciones públicas o privadas.</w:t>
            </w:r>
          </w:p>
        </w:tc>
      </w:tr>
      <w:tr w:rsidR="004428A1" w:rsidRPr="00DB3035" w14:paraId="7C1D606E" w14:textId="77777777" w:rsidTr="00820BEB">
        <w:tc>
          <w:tcPr>
            <w:tcW w:w="4915" w:type="dxa"/>
            <w:gridSpan w:val="2"/>
          </w:tcPr>
          <w:p w14:paraId="116BB81E" w14:textId="77777777" w:rsidR="004428A1" w:rsidRPr="000E3803" w:rsidRDefault="004428A1" w:rsidP="000E3803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C83172F" w14:textId="77777777" w:rsidR="004428A1" w:rsidRPr="000E3803" w:rsidRDefault="004428A1" w:rsidP="000E3803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61B68D9A" w14:textId="77777777" w:rsidTr="00820BEB">
        <w:tc>
          <w:tcPr>
            <w:tcW w:w="4915" w:type="dxa"/>
            <w:gridSpan w:val="2"/>
          </w:tcPr>
          <w:p w14:paraId="48358CEF" w14:textId="44691A0B" w:rsidR="004428A1" w:rsidRPr="000E3803" w:rsidRDefault="004428A1" w:rsidP="000E3803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Jasotako dirulaguntzen zenbatekoak ez duela gainditzen proiektuaren/jardueraren guztizko kostua.</w:t>
            </w:r>
          </w:p>
        </w:tc>
        <w:tc>
          <w:tcPr>
            <w:tcW w:w="4724" w:type="dxa"/>
          </w:tcPr>
          <w:p w14:paraId="496C7AF9" w14:textId="4D25E93C" w:rsidR="004428A1" w:rsidRPr="000E3803" w:rsidRDefault="004428A1" w:rsidP="000E3803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la cantidad de las subvenciones recibidas no excede el coste total del proyecto/actividad, indicado.</w:t>
            </w:r>
          </w:p>
        </w:tc>
      </w:tr>
      <w:tr w:rsidR="00CD695A" w:rsidRPr="00DB3035" w14:paraId="4D976277" w14:textId="77777777" w:rsidTr="00820BEB">
        <w:tc>
          <w:tcPr>
            <w:tcW w:w="4915" w:type="dxa"/>
            <w:gridSpan w:val="2"/>
          </w:tcPr>
          <w:p w14:paraId="321B359C" w14:textId="77777777" w:rsidR="00CD695A" w:rsidRPr="000E3803" w:rsidRDefault="00CD695A" w:rsidP="000E3803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58E468DA" w14:textId="77777777" w:rsidR="00CD695A" w:rsidRPr="000E3803" w:rsidRDefault="00CD695A" w:rsidP="000E3803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CD695A" w:rsidRPr="00DB3035" w14:paraId="565DA194" w14:textId="77777777" w:rsidTr="00820BEB">
        <w:tc>
          <w:tcPr>
            <w:tcW w:w="4915" w:type="dxa"/>
            <w:gridSpan w:val="2"/>
          </w:tcPr>
          <w:p w14:paraId="27FD5EC5" w14:textId="78D6010F" w:rsidR="00CD695A" w:rsidRPr="000E3803" w:rsidRDefault="00CD695A" w:rsidP="000E3803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Dirulaguntzaren xede den jarduera aurrera eramateko</w:t>
            </w:r>
          </w:p>
        </w:tc>
        <w:tc>
          <w:tcPr>
            <w:tcW w:w="4724" w:type="dxa"/>
          </w:tcPr>
          <w:p w14:paraId="3E296D94" w14:textId="3364F2DE" w:rsidR="00CD695A" w:rsidRPr="000E3803" w:rsidRDefault="00CD695A" w:rsidP="000E3803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para ejecutar la actividad objeto de la subvención:</w:t>
            </w:r>
          </w:p>
        </w:tc>
      </w:tr>
      <w:tr w:rsidR="000E3803" w:rsidRPr="00DB3035" w14:paraId="4FA06B5E" w14:textId="77777777" w:rsidTr="00820BEB">
        <w:tc>
          <w:tcPr>
            <w:tcW w:w="4915" w:type="dxa"/>
            <w:gridSpan w:val="2"/>
            <w:tcBorders>
              <w:bottom w:val="single" w:sz="4" w:space="0" w:color="auto"/>
            </w:tcBorders>
          </w:tcPr>
          <w:p w14:paraId="7935BA95" w14:textId="77777777" w:rsidR="000E3803" w:rsidRPr="00CD695A" w:rsidRDefault="000E3803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  <w:tcBorders>
              <w:bottom w:val="single" w:sz="4" w:space="0" w:color="auto"/>
            </w:tcBorders>
          </w:tcPr>
          <w:p w14:paraId="1D43DDCB" w14:textId="77777777" w:rsidR="000E3803" w:rsidRPr="000E3803" w:rsidRDefault="000E3803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11EB47D9" w14:textId="77777777" w:rsidTr="00820BEB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BF53B" w14:textId="5DE73FE2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="00721FB7">
              <w:rPr>
                <w:rFonts w:cs="Arial"/>
                <w:sz w:val="21"/>
                <w:szCs w:val="21"/>
              </w:rPr>
            </w:r>
            <w:r w:rsidR="00721FB7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A9BB" w14:textId="608D3682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0E3803">
              <w:rPr>
                <w:rFonts w:cs="Arial"/>
                <w:sz w:val="21"/>
                <w:szCs w:val="21"/>
                <w:lang w:val="eu-ES"/>
              </w:rPr>
              <w:t>EZ dela eskatu ez eskuratu beste laguntzarik; Eibarko Udalari</w:t>
            </w:r>
            <w:r>
              <w:rPr>
                <w:rFonts w:cs="Arial"/>
                <w:sz w:val="21"/>
                <w:szCs w:val="21"/>
                <w:lang w:val="eu-ES"/>
              </w:rPr>
              <w:t xml:space="preserve"> baino ez zaio </w:t>
            </w:r>
            <w:r w:rsidRPr="000E3803">
              <w:rPr>
                <w:rFonts w:cs="Arial"/>
                <w:sz w:val="21"/>
                <w:szCs w:val="21"/>
                <w:lang w:val="eu-ES"/>
              </w:rPr>
              <w:t>eskatu.</w:t>
            </w:r>
            <w:r w:rsidRPr="000E3803">
              <w:rPr>
                <w:rFonts w:cs="Arial"/>
                <w:b w:val="0"/>
                <w:sz w:val="21"/>
                <w:szCs w:val="21"/>
              </w:rPr>
              <w:t xml:space="preserve"> / NO se han solicitado ni obtenido otras ayudas aparte de la correspondiente a la solicitada al Ayuntamiento de Eibar.</w:t>
            </w:r>
          </w:p>
        </w:tc>
      </w:tr>
      <w:tr w:rsidR="00820BEB" w:rsidRPr="00DB3035" w14:paraId="0C8ED85F" w14:textId="77777777" w:rsidTr="00820BEB">
        <w:tc>
          <w:tcPr>
            <w:tcW w:w="6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1101A" w14:textId="77777777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037AE7" w14:textId="77777777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637B0C3B" w14:textId="77777777" w:rsidTr="00820BEB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9DD3EF" w14:textId="1883064C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="00721FB7">
              <w:rPr>
                <w:rFonts w:cs="Arial"/>
                <w:sz w:val="21"/>
                <w:szCs w:val="21"/>
              </w:rPr>
            </w:r>
            <w:r w:rsidR="00721FB7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211D" w14:textId="2998635F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0E3803">
              <w:rPr>
                <w:rFonts w:cs="Arial"/>
                <w:sz w:val="21"/>
                <w:szCs w:val="21"/>
                <w:lang w:val="eu-ES"/>
              </w:rPr>
              <w:t>Ondoren adierazten diren laguntzak eskatu eta/edo eskuratu direla:</w:t>
            </w:r>
            <w:r w:rsidRPr="000E3803">
              <w:rPr>
                <w:rFonts w:cs="Arial"/>
                <w:b w:val="0"/>
                <w:sz w:val="21"/>
                <w:szCs w:val="21"/>
              </w:rPr>
              <w:t xml:space="preserve"> / SI se han solicitado y/u obtenido las siguientes ayudas:</w:t>
            </w:r>
          </w:p>
        </w:tc>
      </w:tr>
    </w:tbl>
    <w:p w14:paraId="7A9C7DCB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B3E8D27" w14:textId="38960227" w:rsidR="000E3803" w:rsidRDefault="000E3803">
      <w:pPr>
        <w:rPr>
          <w:rFonts w:cs="Arial"/>
        </w:rPr>
      </w:pPr>
      <w:r>
        <w:rPr>
          <w:rFonts w:cs="Arial"/>
        </w:rPr>
        <w:br w:type="page"/>
      </w:r>
    </w:p>
    <w:p w14:paraId="29BA1DF6" w14:textId="77777777" w:rsidR="004428A1" w:rsidRDefault="004428A1" w:rsidP="004428A1">
      <w:pPr>
        <w:pStyle w:val="Standard"/>
        <w:rPr>
          <w:rFonts w:ascii="Arial" w:hAnsi="Arial" w:cs="Arial"/>
        </w:rPr>
      </w:pPr>
    </w:p>
    <w:tbl>
      <w:tblPr>
        <w:tblW w:w="97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8C65D6" w:rsidRPr="008C65D6" w14:paraId="26D8B0F8" w14:textId="77777777" w:rsidTr="008C65D6">
        <w:trPr>
          <w:trHeight w:val="312"/>
        </w:trPr>
        <w:tc>
          <w:tcPr>
            <w:tcW w:w="9781" w:type="dxa"/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C2588" w14:textId="77777777" w:rsidR="004428A1" w:rsidRPr="008C65D6" w:rsidRDefault="004428A1" w:rsidP="004428A1">
            <w:pPr>
              <w:pStyle w:val="Standard"/>
              <w:rPr>
                <w:color w:val="000000" w:themeColor="text1"/>
              </w:rPr>
            </w:pPr>
            <w:proofErr w:type="spellStart"/>
            <w:r w:rsidRPr="008C65D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Eskatutako</w:t>
            </w:r>
            <w:proofErr w:type="spellEnd"/>
            <w:r w:rsidRPr="008C65D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C65D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dirulaguntzen</w:t>
            </w:r>
            <w:proofErr w:type="spellEnd"/>
            <w:r w:rsidRPr="008C65D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C65D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zerrenda</w:t>
            </w:r>
            <w:proofErr w:type="spellEnd"/>
            <w:r w:rsidRPr="008C65D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/ </w:t>
            </w:r>
            <w:r w:rsidRPr="008C65D6">
              <w:rPr>
                <w:rFonts w:ascii="Arial" w:hAnsi="Arial" w:cs="Arial"/>
                <w:color w:val="000000" w:themeColor="text1"/>
                <w:sz w:val="22"/>
                <w:szCs w:val="22"/>
              </w:rPr>
              <w:t>Relación de subvenciones solicitadas</w:t>
            </w:r>
          </w:p>
        </w:tc>
      </w:tr>
    </w:tbl>
    <w:p w14:paraId="6209D669" w14:textId="77777777" w:rsidR="004428A1" w:rsidRDefault="004428A1" w:rsidP="004428A1">
      <w:pPr>
        <w:pStyle w:val="Standard"/>
        <w:rPr>
          <w:rFonts w:ascii="Arial" w:hAnsi="Arial" w:cs="Arial"/>
          <w:sz w:val="10"/>
          <w:szCs w:val="10"/>
        </w:rPr>
      </w:pPr>
    </w:p>
    <w:tbl>
      <w:tblPr>
        <w:tblW w:w="9782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2693"/>
        <w:gridCol w:w="2126"/>
        <w:gridCol w:w="2269"/>
      </w:tblGrid>
      <w:tr w:rsidR="004428A1" w14:paraId="59530EF4" w14:textId="77777777" w:rsidTr="0046601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35C74" w14:textId="77777777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Erakundea</w:t>
            </w:r>
            <w:proofErr w:type="spellEnd"/>
          </w:p>
          <w:p w14:paraId="1AAE8D9C" w14:textId="77777777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Organismo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5F12F" w14:textId="77777777" w:rsidR="000E3803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Diruz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lagundutako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</w:p>
          <w:p w14:paraId="357B4761" w14:textId="56B26C25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programa</w:t>
            </w:r>
          </w:p>
          <w:p w14:paraId="556E266F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Programa subvencionado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30775" w14:textId="791C575C" w:rsidR="000E3803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Eskatutako</w:t>
            </w:r>
          </w:p>
          <w:p w14:paraId="7DC55420" w14:textId="2F220D90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diru-kopurua (€)</w:t>
            </w:r>
          </w:p>
          <w:p w14:paraId="16394DBB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Importe solicitado (€)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2308" w14:textId="4F506D17" w:rsidR="000E3803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Jasotako</w:t>
            </w:r>
          </w:p>
          <w:p w14:paraId="2F67CD63" w14:textId="6A9FBBF3" w:rsidR="004428A1" w:rsidRDefault="004428A1" w:rsidP="000E3803">
            <w:pPr>
              <w:pStyle w:val="Standard"/>
              <w:tabs>
                <w:tab w:val="left" w:pos="5670"/>
              </w:tabs>
              <w:jc w:val="center"/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diru-kopurua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(€)</w:t>
            </w:r>
          </w:p>
          <w:p w14:paraId="3C3F0942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Importe concedido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(€)</w:t>
            </w:r>
          </w:p>
        </w:tc>
      </w:tr>
      <w:tr w:rsidR="004428A1" w14:paraId="510B6356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188A5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1242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D5288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3FC1A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2CF2288E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EB7AE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95518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24D1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531BF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5C7611D3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AA3F4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0B5B5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7DA6F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D3E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1213BB1A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A69E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2C282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CB72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B9A1B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24BAEE55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D9E41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CD3DE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8C496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A9FA2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799DD894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FC9C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8BC53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D72D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BDF9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4D4B6082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AA77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A6514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4A5E7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D6F80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72E57117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415A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09A4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89A4A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3EE30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1C56F46D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06E66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82063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4DE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D86B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EBC580" w14:textId="77777777" w:rsidR="004428A1" w:rsidRDefault="004428A1" w:rsidP="004428A1">
      <w:pPr>
        <w:rPr>
          <w:rFonts w:cs="Arial"/>
        </w:rPr>
      </w:pPr>
    </w:p>
    <w:tbl>
      <w:tblPr>
        <w:tblStyle w:val="Tablaconcuadrcul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1"/>
      </w:tblGrid>
      <w:tr w:rsidR="000E3803" w:rsidRPr="000E3803" w14:paraId="73335887" w14:textId="77777777" w:rsidTr="0046601C">
        <w:tc>
          <w:tcPr>
            <w:tcW w:w="4890" w:type="dxa"/>
          </w:tcPr>
          <w:p w14:paraId="170F90CD" w14:textId="77777777" w:rsidR="000E3803" w:rsidRPr="000E3803" w:rsidRDefault="000E3803" w:rsidP="003F663A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91" w:type="dxa"/>
          </w:tcPr>
          <w:p w14:paraId="4B32B415" w14:textId="77777777" w:rsidR="000E3803" w:rsidRPr="000E3803" w:rsidRDefault="000E3803" w:rsidP="003F663A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0E3803" w:rsidRPr="000E3803" w14:paraId="76462F56" w14:textId="77777777" w:rsidTr="0046601C">
        <w:tc>
          <w:tcPr>
            <w:tcW w:w="4890" w:type="dxa"/>
          </w:tcPr>
          <w:p w14:paraId="13D81726" w14:textId="2470F371" w:rsidR="000E3803" w:rsidRPr="000E3803" w:rsidRDefault="000E3803" w:rsidP="003F663A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Badakidala erantzukizunpeko adierazpen honekin batera doan edozein datu edo dokumentu zehaztugabea edo faltsua bada, egindako jarduketa deuseza izango dela, eta, beraz, ezin izango dela dagokion eskubidea</w:t>
            </w:r>
            <w:r w:rsidR="00B240A0">
              <w:rPr>
                <w:rFonts w:ascii="Arial" w:hAnsi="Arial" w:cs="Arial"/>
                <w:sz w:val="21"/>
                <w:szCs w:val="21"/>
                <w:lang w:val="eu-ES"/>
              </w:rPr>
              <w:t>z</w:t>
            </w: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 xml:space="preserve"> edo jardueraz baliatu. Nolanahi ere, egoera juridikoa itzuli egin beharko da eskubidea aitortu aurreko unera, eta zuzenbidean dagozkion erantzukizun penalak edo bestelakoak izango ditu.</w:t>
            </w:r>
          </w:p>
        </w:tc>
        <w:tc>
          <w:tcPr>
            <w:tcW w:w="4891" w:type="dxa"/>
          </w:tcPr>
          <w:p w14:paraId="63FCDA0E" w14:textId="46E404EE" w:rsidR="000E3803" w:rsidRPr="000E3803" w:rsidRDefault="000E3803" w:rsidP="003F663A">
            <w:pPr>
              <w:pStyle w:val="Prrafodelist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conozco que la inexactitud o falsedad en cualquier dato o documento que acompaña a esta declaración responsable implicará la nulidad de lo actuado, impidiendo el ejercicio del derecho o actividad afectada, sin perjuicio de la obligación de restituir la situación jurídica al momento previo al reconocimiento del derecho y de las responsabilidades penales o de otro orden que en Derecho pudieran proceder.</w:t>
            </w:r>
          </w:p>
        </w:tc>
      </w:tr>
    </w:tbl>
    <w:p w14:paraId="699998CE" w14:textId="320603CC" w:rsidR="000E3803" w:rsidRDefault="000E380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BCC8067" w14:textId="77777777" w:rsidR="000E3803" w:rsidRDefault="000E3803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357A2D3C" w14:textId="77777777" w:rsidR="001F0A58" w:rsidRDefault="001F0A58" w:rsidP="001F0A58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040814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E86FB86" w14:textId="77777777" w:rsidR="001F0A58" w:rsidRPr="001F0A58" w:rsidRDefault="001F0A58" w:rsidP="001F0A58">
      <w:pPr>
        <w:pStyle w:val="Ttulo1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21" w:name="_Toc238568624"/>
      <w:r w:rsidRPr="001F0A58">
        <w:rPr>
          <w:color w:val="000000" w:themeColor="text1"/>
          <w:sz w:val="28"/>
          <w:szCs w:val="28"/>
          <w:lang w:val="eu-ES"/>
        </w:rPr>
        <w:t>BALIO ERANTSIAREN GAINEKO ZERGARI (BEZ) BURUZKO ERANTZUKIZUNPEKO ADIERAZPENA / DECLARACIÓN RESPONSABLE SOBRE EL IMPUESTO DEL VALOR AÑADIDO (IVA)</w:t>
      </w:r>
      <w:bookmarkEnd w:id="21"/>
    </w:p>
    <w:p w14:paraId="51FFD63C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491"/>
        <w:gridCol w:w="284"/>
        <w:gridCol w:w="4438"/>
      </w:tblGrid>
      <w:tr w:rsidR="00293557" w:rsidRPr="00DB3035" w14:paraId="4F2B90E2" w14:textId="77777777" w:rsidTr="00820BEB">
        <w:tc>
          <w:tcPr>
            <w:tcW w:w="4917" w:type="dxa"/>
            <w:gridSpan w:val="2"/>
          </w:tcPr>
          <w:p w14:paraId="425AC53D" w14:textId="77777777" w:rsidR="00293557" w:rsidRPr="00E454C2" w:rsidRDefault="00293557" w:rsidP="003F663A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adierazitako dirulaguntzaren 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erakunde onuradunaren</w:t>
            </w: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kontuan hartuta Dirulaguntzei buruzko azaroaren 17ko 38/2003 Lege Orokorraren 13. artikuluaren 2. eta 3. apartatuak eta lege horren Erregelamendua onartzen duen uztailaren 21eko 887/2006 Errege Dekretuaren 27. artikulua, honako honen bidez,</w:t>
            </w:r>
          </w:p>
        </w:tc>
        <w:tc>
          <w:tcPr>
            <w:tcW w:w="4722" w:type="dxa"/>
            <w:gridSpan w:val="2"/>
          </w:tcPr>
          <w:p w14:paraId="2F4D9A77" w14:textId="77777777" w:rsidR="00293557" w:rsidRPr="00DB3035" w:rsidRDefault="00293557" w:rsidP="003F663A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 indicada, considerando los apartados 2 y 3 del artículo 13 de la Ley 38/2003, de 17 de noviembre, General de Subvenciones, y el artículo 27 del Real Decreto 887/2006, de 21 de julio, por el que se aprueba el Reglamento de dicha Ley, mediante la presente,</w:t>
            </w:r>
          </w:p>
        </w:tc>
      </w:tr>
      <w:tr w:rsidR="00293557" w:rsidRPr="00DB3035" w14:paraId="494FC527" w14:textId="77777777" w:rsidTr="00820BEB">
        <w:tc>
          <w:tcPr>
            <w:tcW w:w="4917" w:type="dxa"/>
            <w:gridSpan w:val="2"/>
          </w:tcPr>
          <w:p w14:paraId="55621D25" w14:textId="77777777" w:rsidR="00293557" w:rsidRPr="00E454C2" w:rsidRDefault="00293557" w:rsidP="003F663A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2" w:type="dxa"/>
            <w:gridSpan w:val="2"/>
          </w:tcPr>
          <w:p w14:paraId="3004F5A0" w14:textId="77777777" w:rsidR="00293557" w:rsidRPr="00DB3035" w:rsidRDefault="00293557" w:rsidP="003F663A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:rsidRPr="00DB3035" w14:paraId="06CC41A5" w14:textId="77777777" w:rsidTr="00820BEB">
        <w:tc>
          <w:tcPr>
            <w:tcW w:w="4917" w:type="dxa"/>
            <w:gridSpan w:val="2"/>
          </w:tcPr>
          <w:p w14:paraId="144B54B1" w14:textId="7489D321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>ERANTZUKIZUNEZ AITORTZEN DUT, goian adierazitako proiektua/jarduera lortzeko beharrezkoak diren jarduketak garatzean:</w:t>
            </w:r>
          </w:p>
        </w:tc>
        <w:tc>
          <w:tcPr>
            <w:tcW w:w="4722" w:type="dxa"/>
            <w:gridSpan w:val="2"/>
          </w:tcPr>
          <w:p w14:paraId="28FCD6E1" w14:textId="61441A16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>DECLARO BAJO MI RESPONSABILIDAD, que en el desarrollo de las actuaciones necesarias para la consecución del proyecto-actividad arriba indicado:</w:t>
            </w:r>
          </w:p>
        </w:tc>
      </w:tr>
      <w:tr w:rsidR="00293557" w:rsidRPr="00DB3035" w14:paraId="37E023C7" w14:textId="77777777" w:rsidTr="00820BEB">
        <w:tc>
          <w:tcPr>
            <w:tcW w:w="4917" w:type="dxa"/>
            <w:gridSpan w:val="2"/>
            <w:tcBorders>
              <w:bottom w:val="single" w:sz="4" w:space="0" w:color="auto"/>
            </w:tcBorders>
          </w:tcPr>
          <w:p w14:paraId="64FF0A7D" w14:textId="77777777" w:rsidR="00293557" w:rsidRPr="00E454C2" w:rsidRDefault="00293557" w:rsidP="003F663A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2" w:type="dxa"/>
            <w:gridSpan w:val="2"/>
            <w:tcBorders>
              <w:bottom w:val="single" w:sz="4" w:space="0" w:color="auto"/>
            </w:tcBorders>
          </w:tcPr>
          <w:p w14:paraId="27425C6A" w14:textId="77777777" w:rsidR="00293557" w:rsidRPr="00DB3035" w:rsidRDefault="00293557" w:rsidP="003F663A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:rsidRPr="00DB3035" w14:paraId="376477E1" w14:textId="77777777" w:rsidTr="00820BE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5327A3" w14:textId="281FFEBB" w:rsidR="00293557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="00721FB7">
              <w:rPr>
                <w:rFonts w:cs="Arial"/>
                <w:sz w:val="21"/>
                <w:szCs w:val="21"/>
              </w:rPr>
            </w:r>
            <w:r w:rsidR="00721FB7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4B2B" w14:textId="34C73710" w:rsidR="00293557" w:rsidRPr="00820BEB" w:rsidRDefault="00293557" w:rsidP="00293557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 Balio Erantsiaren gaineko Zergaren (BEZ) mende dago, eta diruz lagundu daitezkeen gastuak berreskuratu edo konpentsatu egin daitezke, Dirulaguntzei buruzko azaroaren 17ko 38/2003 Lege Orokorraren 31.8 artikuluaren arabera.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está sujeto/a al Impuesto sobre el Valor Añadido (IVA) y que los gastos subvencionables son susceptibles de recuperación o compensación, de acuerdo al artículo 31.8 de la Ley 38/2003, de 17 de noviembre, general de subvenciones.</w:t>
            </w:r>
          </w:p>
        </w:tc>
      </w:tr>
      <w:tr w:rsidR="00820BEB" w:rsidRPr="00DB3035" w14:paraId="0FA4DC1D" w14:textId="77777777" w:rsidTr="00820BEB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988C9C" w14:textId="05FC038D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="00721FB7">
              <w:rPr>
                <w:rFonts w:cs="Arial"/>
                <w:sz w:val="21"/>
                <w:szCs w:val="21"/>
              </w:rPr>
            </w:r>
            <w:r w:rsidR="00721FB7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5DCD4702" w14:textId="77777777" w:rsidR="00820BEB" w:rsidRPr="00820BEB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onuradunak Balio Erantsiaren gaineko Zergaren (BEZ) hainbanaketa-araua bete behar du, eta diruz lagundu daitezkeen gastuen zati bat berreskuratu edo konpentsatu ahal izango da, Dirulaguntzei buruzko azaroaren 17ko 38/2003 Lege Orokorraren 31.8 artikuluaren arabera. Honako hau da berreskuratu ezin daitekeen ehunekoa: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está sujeto/a </w:t>
            </w:r>
            <w:proofErr w:type="spellStart"/>
            <w:r w:rsidRPr="00820BEB">
              <w:rPr>
                <w:rFonts w:cs="Arial"/>
                <w:b w:val="0"/>
                <w:sz w:val="21"/>
                <w:szCs w:val="21"/>
              </w:rPr>
              <w:t>a</w:t>
            </w:r>
            <w:proofErr w:type="spellEnd"/>
            <w:r w:rsidRPr="00820BEB">
              <w:rPr>
                <w:rFonts w:cs="Arial"/>
                <w:b w:val="0"/>
                <w:sz w:val="21"/>
                <w:szCs w:val="21"/>
              </w:rPr>
              <w:t xml:space="preserve"> la regla de prorrata del Impuesto sobre el Valor Añadido (IVA) y que parte de los gastos subvencionables son susceptibles de recuperación o compensación, de acuerdo al artículo 31.8 de la Ley 38/2003, de 17 de noviembre, general de subvenciones. Este es el porcentaje no susceptible de recuperación:</w:t>
            </w:r>
          </w:p>
          <w:p w14:paraId="3F57354F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4DFE2A85" w14:textId="77777777" w:rsidTr="00820BEB"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14:paraId="5E96294D" w14:textId="77777777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75" w:type="dxa"/>
            <w:gridSpan w:val="2"/>
          </w:tcPr>
          <w:p w14:paraId="1A81D5C7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28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 xml:space="preserve">Berreskuratu ezin daitekeen ehunekoa </w:t>
            </w:r>
          </w:p>
          <w:p w14:paraId="5C7D1DB2" w14:textId="01F30053" w:rsidR="00820BEB" w:rsidRPr="00820BEB" w:rsidRDefault="00820BEB" w:rsidP="00820BEB">
            <w:pPr>
              <w:autoSpaceDE w:val="0"/>
              <w:autoSpaceDN w:val="0"/>
              <w:adjustRightInd w:val="0"/>
              <w:ind w:left="28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</w:rPr>
              <w:t>Porcentaje no susceptible de recuperación:</w:t>
            </w:r>
          </w:p>
        </w:tc>
        <w:tc>
          <w:tcPr>
            <w:tcW w:w="44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BB6AD4" w14:textId="16191D13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1D22EAAF" w14:textId="77777777" w:rsidTr="00820BEB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C46208" w14:textId="77777777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75" w:type="dxa"/>
            <w:gridSpan w:val="2"/>
            <w:tcBorders>
              <w:bottom w:val="single" w:sz="4" w:space="0" w:color="auto"/>
            </w:tcBorders>
          </w:tcPr>
          <w:p w14:paraId="48AC53D6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12"/>
                <w:szCs w:val="12"/>
              </w:rPr>
            </w:pPr>
          </w:p>
        </w:tc>
        <w:tc>
          <w:tcPr>
            <w:tcW w:w="4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C517" w14:textId="6FDB3C7C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12"/>
                <w:szCs w:val="12"/>
              </w:rPr>
            </w:pPr>
          </w:p>
        </w:tc>
      </w:tr>
      <w:tr w:rsidR="00820BEB" w:rsidRPr="00DB3035" w14:paraId="699A36B1" w14:textId="77777777" w:rsidTr="00820BE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F6BF8" w14:textId="41AC0694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="00721FB7">
              <w:rPr>
                <w:rFonts w:cs="Arial"/>
                <w:sz w:val="21"/>
                <w:szCs w:val="21"/>
              </w:rPr>
            </w:r>
            <w:r w:rsidR="00721FB7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C138" w14:textId="11831A88" w:rsidR="00820BEB" w:rsidRPr="00820BEB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 EZ dago Balio Erantsiaren gaineko Zergaren (BEZ) mende, eta diruz lagundu daitezkeen gastuak ezin dira inola ere berreskuratu edo konpentsatu, Dirulaguntzei buruzko azaroaren 17ko 38/2003 Lege Orokorraren 31.8 artikuluaren arabera.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NO está sujeto/a al Impuesto sobre el Valor Añadido (IVA) y que en ningún caso los gastos subvencionables son susceptibles de recuperación o compensación, de acuerdo al artículo 31.8 de la Ley 38/2003, de 17 de noviembre, general de subvenciones.</w:t>
            </w:r>
          </w:p>
        </w:tc>
      </w:tr>
    </w:tbl>
    <w:p w14:paraId="0A1C5EE2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18E75C" w14:textId="77777777" w:rsidR="001F0A58" w:rsidRDefault="001F0A58" w:rsidP="001F0A58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27A324B" w14:textId="104804AE" w:rsidR="001F0A58" w:rsidRDefault="001F0A58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53FAC18A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2131BC0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E70230F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51E6EC" w14:textId="37DBEAA8" w:rsidR="000428DC" w:rsidRPr="003E0116" w:rsidRDefault="003E0116" w:rsidP="008C65D6">
      <w:pPr>
        <w:pStyle w:val="Ttulo1"/>
        <w:numPr>
          <w:ilvl w:val="0"/>
          <w:numId w:val="4"/>
        </w:numPr>
        <w:shd w:val="clear" w:color="auto" w:fill="A8D08D" w:themeFill="accent6" w:themeFillTint="99"/>
        <w:tabs>
          <w:tab w:val="left" w:pos="426"/>
        </w:tabs>
        <w:spacing w:before="0" w:after="0"/>
        <w:ind w:left="426" w:hanging="426"/>
        <w:rPr>
          <w:color w:val="000000" w:themeColor="text1"/>
          <w:sz w:val="28"/>
          <w:szCs w:val="28"/>
          <w:lang w:val="eu-ES"/>
        </w:rPr>
      </w:pPr>
      <w:bookmarkStart w:id="22" w:name="_Toc178334404"/>
      <w:bookmarkStart w:id="23" w:name="_Toc238568625"/>
      <w:r w:rsidRPr="003E0116">
        <w:rPr>
          <w:color w:val="000000" w:themeColor="text1"/>
          <w:sz w:val="28"/>
          <w:szCs w:val="28"/>
          <w:lang w:val="eu-ES"/>
        </w:rPr>
        <w:t xml:space="preserve">HARTUTAKO INFORMAZIO- ETA PUBLIZITATE-NEURRIAK / </w:t>
      </w:r>
      <w:r w:rsidR="000428DC" w:rsidRPr="003E0116">
        <w:rPr>
          <w:color w:val="000000" w:themeColor="text1"/>
          <w:sz w:val="28"/>
          <w:szCs w:val="28"/>
          <w:lang w:val="eu-ES"/>
        </w:rPr>
        <w:t>MEDIDAS DE INFORMACIÓN Y PUBLICIDAD</w:t>
      </w:r>
      <w:bookmarkEnd w:id="22"/>
      <w:r w:rsidRPr="003E0116">
        <w:rPr>
          <w:color w:val="000000" w:themeColor="text1"/>
          <w:sz w:val="28"/>
          <w:szCs w:val="28"/>
          <w:lang w:val="eu-ES"/>
        </w:rPr>
        <w:t xml:space="preserve"> ADOPTADAS</w:t>
      </w:r>
      <w:bookmarkEnd w:id="23"/>
    </w:p>
    <w:p w14:paraId="747BD2C6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3DEBB2C" w14:textId="77777777" w:rsidR="003E0116" w:rsidRDefault="003E0116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DB302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CD3B0F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D4FF84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93A3A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018FA66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A434E3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BF8AAE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02FE0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DD17F6F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72F1006" w14:textId="77777777" w:rsidR="003E0116" w:rsidRPr="003E0116" w:rsidRDefault="003E0116" w:rsidP="008C65D6">
      <w:pPr>
        <w:pStyle w:val="Ttulo1"/>
        <w:numPr>
          <w:ilvl w:val="0"/>
          <w:numId w:val="4"/>
        </w:numPr>
        <w:shd w:val="clear" w:color="auto" w:fill="A8D08D" w:themeFill="accent6" w:themeFillTint="99"/>
        <w:tabs>
          <w:tab w:val="left" w:pos="426"/>
        </w:tabs>
        <w:spacing w:before="0" w:after="0"/>
        <w:ind w:left="426" w:hanging="426"/>
        <w:rPr>
          <w:color w:val="000000" w:themeColor="text1"/>
          <w:sz w:val="28"/>
          <w:szCs w:val="28"/>
          <w:lang w:val="eu-ES"/>
        </w:rPr>
      </w:pPr>
      <w:bookmarkStart w:id="24" w:name="_Toc178334403"/>
      <w:bookmarkStart w:id="25" w:name="_Toc238568626"/>
      <w:r w:rsidRPr="003E0116">
        <w:rPr>
          <w:color w:val="000000" w:themeColor="text1"/>
          <w:sz w:val="28"/>
          <w:szCs w:val="28"/>
          <w:lang w:val="eu-ES"/>
        </w:rPr>
        <w:t>ARGAZKI-ERREPORTAJEA / REPORTAJE FOTOGRÁFICO</w:t>
      </w:r>
      <w:bookmarkEnd w:id="24"/>
      <w:bookmarkEnd w:id="25"/>
    </w:p>
    <w:p w14:paraId="55605501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AD562C1" w14:textId="4FACB627" w:rsidR="0041747C" w:rsidRPr="003606BE" w:rsidRDefault="003606BE" w:rsidP="003606BE">
      <w:pPr>
        <w:tabs>
          <w:tab w:val="num" w:pos="1440"/>
        </w:tabs>
        <w:jc w:val="both"/>
        <w:rPr>
          <w:rFonts w:cs="Arial"/>
          <w:b w:val="0"/>
          <w:szCs w:val="22"/>
        </w:rPr>
      </w:pPr>
      <w:r w:rsidRPr="004428A1">
        <w:rPr>
          <w:rFonts w:cs="Arial"/>
          <w:szCs w:val="22"/>
          <w:lang w:val="eu-ES"/>
        </w:rPr>
        <w:t xml:space="preserve">Dirulaguntzaren xedeari buruzko argazki-erreportajea, erositako produktuekin edo garatutako jarduerekin </w:t>
      </w:r>
      <w:r w:rsidRPr="005117ED">
        <w:rPr>
          <w:rFonts w:cs="Arial"/>
          <w:szCs w:val="22"/>
          <w:lang w:val="eu-ES"/>
        </w:rPr>
        <w:t>(</w:t>
      </w:r>
      <w:r w:rsidRPr="004428A1">
        <w:rPr>
          <w:rFonts w:cs="Arial"/>
          <w:szCs w:val="22"/>
          <w:lang w:val="eu-ES"/>
        </w:rPr>
        <w:t>eskuko programak, kartelak, argitalpenak, prentsa-txostena, etab.)</w:t>
      </w:r>
      <w:r w:rsidR="005117ED">
        <w:rPr>
          <w:rFonts w:cs="Arial"/>
          <w:szCs w:val="22"/>
          <w:lang w:val="eu-ES"/>
        </w:rPr>
        <w:t xml:space="preserve">; </w:t>
      </w:r>
      <w:r w:rsidR="004428A1" w:rsidRPr="004428A1">
        <w:rPr>
          <w:rFonts w:cs="Arial"/>
          <w:szCs w:val="22"/>
          <w:lang w:val="eu-ES"/>
        </w:rPr>
        <w:t>Eibarko Udalaren lankidetza jaso</w:t>
      </w:r>
      <w:r w:rsidR="005117ED">
        <w:rPr>
          <w:rFonts w:cs="Arial"/>
          <w:szCs w:val="22"/>
          <w:lang w:val="eu-ES"/>
        </w:rPr>
        <w:t>ko</w:t>
      </w:r>
      <w:r w:rsidR="004428A1" w:rsidRPr="004428A1">
        <w:rPr>
          <w:rFonts w:cs="Arial"/>
          <w:szCs w:val="22"/>
          <w:lang w:val="eu-ES"/>
        </w:rPr>
        <w:t xml:space="preserve"> d</w:t>
      </w:r>
      <w:r w:rsidR="005117ED">
        <w:rPr>
          <w:rFonts w:cs="Arial"/>
          <w:szCs w:val="22"/>
          <w:lang w:val="eu-ES"/>
        </w:rPr>
        <w:t>a</w:t>
      </w:r>
      <w:r w:rsidR="004428A1" w:rsidRPr="004428A1">
        <w:rPr>
          <w:rFonts w:cs="Arial"/>
          <w:szCs w:val="22"/>
        </w:rPr>
        <w:t>.</w:t>
      </w:r>
      <w:r w:rsidR="004428A1">
        <w:rPr>
          <w:rFonts w:cs="Arial"/>
          <w:szCs w:val="22"/>
        </w:rPr>
        <w:t xml:space="preserve"> </w:t>
      </w:r>
      <w:r w:rsidRPr="00DB40FF">
        <w:rPr>
          <w:rFonts w:cs="Arial"/>
          <w:szCs w:val="22"/>
        </w:rPr>
        <w:t xml:space="preserve">/ </w:t>
      </w:r>
      <w:r w:rsidRPr="003606BE">
        <w:rPr>
          <w:rFonts w:cs="Arial"/>
          <w:b w:val="0"/>
          <w:szCs w:val="22"/>
        </w:rPr>
        <w:t>Reportaje fotográfico sobre el objeto de la subvención, con los productos adquiridos o las actuaciones desarrolladas (programas de mano, carteles, publicaciones, dossier de prensa, etc.)</w:t>
      </w:r>
      <w:r w:rsidR="004428A1">
        <w:rPr>
          <w:rFonts w:cs="Arial"/>
          <w:b w:val="0"/>
          <w:szCs w:val="22"/>
        </w:rPr>
        <w:t xml:space="preserve"> donde conste la colaboración del Ayuntamiento de Eibar.</w:t>
      </w:r>
    </w:p>
    <w:p w14:paraId="69C2F81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7B48F9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6D9EBC5" w14:textId="77777777" w:rsidR="00FA0E4E" w:rsidRPr="00273F2C" w:rsidRDefault="00FA0E4E">
      <w:pPr>
        <w:rPr>
          <w:rFonts w:cs="Arial"/>
          <w:b w:val="0"/>
        </w:rPr>
      </w:pPr>
    </w:p>
    <w:p w14:paraId="41CF2506" w14:textId="2CC6FD05" w:rsidR="00273F2C" w:rsidRPr="002F1411" w:rsidRDefault="00273F2C" w:rsidP="003606BE">
      <w:pPr>
        <w:rPr>
          <w:rFonts w:cs="Arial"/>
          <w:b w:val="0"/>
          <w:szCs w:val="22"/>
        </w:rPr>
      </w:pPr>
    </w:p>
    <w:sectPr w:rsidR="00273F2C" w:rsidRPr="002F1411" w:rsidSect="007E2CD3">
      <w:headerReference w:type="first" r:id="rId14"/>
      <w:pgSz w:w="11907" w:h="16840" w:code="9"/>
      <w:pgMar w:top="1702" w:right="1134" w:bottom="1134" w:left="1134" w:header="284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259D57" w14:textId="77777777" w:rsidR="003F663A" w:rsidRDefault="003F663A">
      <w:r>
        <w:separator/>
      </w:r>
    </w:p>
  </w:endnote>
  <w:endnote w:type="continuationSeparator" w:id="0">
    <w:p w14:paraId="7B3B3C7D" w14:textId="77777777" w:rsidR="003F663A" w:rsidRDefault="003F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sGotT">
    <w:altName w:val="Calibri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F5A44" w14:textId="77777777" w:rsidR="003F663A" w:rsidRDefault="003F663A" w:rsidP="001B32BD">
    <w:pPr>
      <w:tabs>
        <w:tab w:val="center" w:pos="4550"/>
        <w:tab w:val="left" w:pos="5818"/>
      </w:tabs>
      <w:ind w:right="260"/>
      <w:jc w:val="right"/>
    </w:pP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PAGE   \* MERGEFORMAT</w:instrText>
    </w:r>
    <w:r w:rsidRPr="00D15FAA">
      <w:rPr>
        <w:b w:val="0"/>
        <w:sz w:val="20"/>
      </w:rPr>
      <w:fldChar w:fldCharType="separate"/>
    </w:r>
    <w:r w:rsidR="00721FB7">
      <w:rPr>
        <w:b w:val="0"/>
        <w:noProof/>
        <w:sz w:val="20"/>
      </w:rPr>
      <w:t>17</w:t>
    </w:r>
    <w:r w:rsidRPr="00D15FAA">
      <w:rPr>
        <w:b w:val="0"/>
        <w:sz w:val="20"/>
      </w:rPr>
      <w:fldChar w:fldCharType="end"/>
    </w:r>
    <w:r w:rsidRPr="00D15FAA">
      <w:rPr>
        <w:b w:val="0"/>
        <w:sz w:val="20"/>
      </w:rPr>
      <w:t xml:space="preserve"> </w:t>
    </w:r>
    <w:r>
      <w:rPr>
        <w:b w:val="0"/>
        <w:sz w:val="20"/>
      </w:rPr>
      <w:t>/</w:t>
    </w:r>
    <w:r w:rsidRPr="00D15FAA">
      <w:rPr>
        <w:b w:val="0"/>
        <w:sz w:val="20"/>
      </w:rPr>
      <w:t xml:space="preserve"> </w:t>
    </w: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NUMPAGES  \* Arabic  \* MERGEFORMAT</w:instrText>
    </w:r>
    <w:r w:rsidRPr="00D15FAA">
      <w:rPr>
        <w:b w:val="0"/>
        <w:sz w:val="20"/>
      </w:rPr>
      <w:fldChar w:fldCharType="separate"/>
    </w:r>
    <w:r w:rsidR="00721FB7">
      <w:rPr>
        <w:b w:val="0"/>
        <w:noProof/>
        <w:sz w:val="20"/>
      </w:rPr>
      <w:t>17</w:t>
    </w:r>
    <w:r w:rsidRPr="00D15FAA">
      <w:rPr>
        <w:b w:val="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A3F44C" w14:textId="77777777" w:rsidR="003F663A" w:rsidRPr="00147B50" w:rsidRDefault="003F663A" w:rsidP="00264787">
    <w:pPr>
      <w:tabs>
        <w:tab w:val="center" w:pos="4550"/>
        <w:tab w:val="left" w:pos="5818"/>
      </w:tabs>
      <w:ind w:right="-1"/>
      <w:jc w:val="right"/>
      <w:rPr>
        <w:b w:val="0"/>
        <w:color w:val="222A35" w:themeColor="text2" w:themeShade="80"/>
        <w:sz w:val="20"/>
      </w:rPr>
    </w:pP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PAGE 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721FB7">
      <w:rPr>
        <w:b w:val="0"/>
        <w:noProof/>
        <w:color w:val="323E4F" w:themeColor="text2" w:themeShade="BF"/>
        <w:sz w:val="20"/>
      </w:rPr>
      <w:t>14</w:t>
    </w:r>
    <w:r w:rsidRPr="00147B50">
      <w:rPr>
        <w:b w:val="0"/>
        <w:color w:val="323E4F" w:themeColor="text2" w:themeShade="BF"/>
        <w:sz w:val="20"/>
      </w:rPr>
      <w:fldChar w:fldCharType="end"/>
    </w:r>
    <w:r w:rsidRPr="00147B50">
      <w:rPr>
        <w:b w:val="0"/>
        <w:color w:val="323E4F" w:themeColor="text2" w:themeShade="BF"/>
        <w:sz w:val="20"/>
      </w:rPr>
      <w:t xml:space="preserve"> | </w:t>
    </w: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NUMPAGES  \* Arabic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721FB7">
      <w:rPr>
        <w:b w:val="0"/>
        <w:noProof/>
        <w:color w:val="323E4F" w:themeColor="text2" w:themeShade="BF"/>
        <w:sz w:val="20"/>
      </w:rPr>
      <w:t>17</w:t>
    </w:r>
    <w:r w:rsidRPr="00147B50">
      <w:rPr>
        <w:b w:val="0"/>
        <w:color w:val="323E4F" w:themeColor="text2" w:themeShade="BF"/>
        <w:sz w:val="20"/>
      </w:rPr>
      <w:fldChar w:fldCharType="end"/>
    </w:r>
  </w:p>
  <w:p w14:paraId="1DDFC1C2" w14:textId="77777777" w:rsidR="003F663A" w:rsidRDefault="003F663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757EE" w14:textId="77777777" w:rsidR="003F663A" w:rsidRDefault="003F663A">
      <w:r>
        <w:separator/>
      </w:r>
    </w:p>
  </w:footnote>
  <w:footnote w:type="continuationSeparator" w:id="0">
    <w:p w14:paraId="6F866074" w14:textId="77777777" w:rsidR="003F663A" w:rsidRDefault="003F66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6FCB2" w14:textId="0767CE7F" w:rsidR="003F663A" w:rsidRPr="007C624D" w:rsidRDefault="003F663A" w:rsidP="007C624D">
    <w:pPr>
      <w:pStyle w:val="Encabezado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GI3000</w:t>
    </w:r>
    <w:r w:rsidRPr="007C624D">
      <w:rPr>
        <w:b w:val="0"/>
        <w:sz w:val="18"/>
        <w:szCs w:val="18"/>
      </w:rPr>
      <w:t>_D0</w:t>
    </w:r>
    <w:r>
      <w:rPr>
        <w:b w:val="0"/>
        <w:sz w:val="18"/>
        <w:szCs w:val="18"/>
      </w:rPr>
      <w:t>06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23974" w14:textId="1FE329A8" w:rsidR="003F663A" w:rsidRPr="000936E8" w:rsidRDefault="003F663A" w:rsidP="000936E8">
    <w:pPr>
      <w:pStyle w:val="Encabezado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GI3000_D006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9237C" w14:textId="11422AE2" w:rsidR="003F663A" w:rsidRPr="000E3803" w:rsidRDefault="003F663A" w:rsidP="004428A1">
    <w:pPr>
      <w:pStyle w:val="Encabezado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</w:t>
    </w:r>
    <w:r w:rsidR="008C65D6">
      <w:rPr>
        <w:b w:val="0"/>
        <w:sz w:val="18"/>
        <w:szCs w:val="18"/>
      </w:rPr>
      <w:t>0</w:t>
    </w:r>
    <w:r w:rsidRPr="000E3803">
      <w:rPr>
        <w:b w:val="0"/>
        <w:sz w:val="18"/>
        <w:szCs w:val="18"/>
      </w:rPr>
      <w:t>_D0</w:t>
    </w:r>
    <w:r>
      <w:rPr>
        <w:b w:val="0"/>
        <w:sz w:val="18"/>
        <w:szCs w:val="18"/>
      </w:rPr>
      <w:t>06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BE145" w14:textId="715F1FEF" w:rsidR="003F663A" w:rsidRPr="00C33E8A" w:rsidRDefault="003F663A" w:rsidP="00C33E8A">
    <w:pPr>
      <w:pStyle w:val="Encabezado"/>
      <w:jc w:val="right"/>
    </w:pPr>
    <w:r>
      <w:rPr>
        <w:b w:val="0"/>
        <w:sz w:val="18"/>
        <w:szCs w:val="18"/>
      </w:rPr>
      <w:t>GI300</w:t>
    </w:r>
    <w:r w:rsidR="00721FB7">
      <w:rPr>
        <w:b w:val="0"/>
        <w:sz w:val="18"/>
        <w:szCs w:val="18"/>
      </w:rPr>
      <w:t>0</w:t>
    </w:r>
    <w:r>
      <w:rPr>
        <w:b w:val="0"/>
        <w:sz w:val="18"/>
        <w:szCs w:val="18"/>
      </w:rPr>
      <w:t>_D006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3in;height:3in" o:bullet="t"/>
    </w:pict>
  </w:numPicBullet>
  <w:numPicBullet w:numPicBulletId="1">
    <w:pict>
      <v:shape id="_x0000_i1045" type="#_x0000_t75" style="width:28.5pt;height:28.5pt" o:bullet="t">
        <v:imagedata r:id="rId1" o:title="viñeta1"/>
      </v:shape>
    </w:pict>
  </w:numPicBullet>
  <w:numPicBullet w:numPicBulletId="2">
    <w:pict>
      <v:shape id="_x0000_i1046" type="#_x0000_t75" style="width:28.5pt;height:28.5pt" o:bullet="t">
        <v:imagedata r:id="rId2" o:title="viñeta2"/>
      </v:shape>
    </w:pict>
  </w:numPicBullet>
  <w:numPicBullet w:numPicBulletId="3">
    <w:pict>
      <v:shape id="_x0000_i1047" type="#_x0000_t75" style="width:28.5pt;height:28.5pt" o:bullet="t">
        <v:imagedata r:id="rId3" o:title="viñeta3"/>
      </v:shape>
    </w:pict>
  </w:numPicBullet>
  <w:numPicBullet w:numPicBulletId="4">
    <w:pict>
      <v:shape id="_x0000_i1048" type="#_x0000_t75" style="width:28.5pt;height:28.5pt" o:bullet="t">
        <v:imagedata r:id="rId4" o:title="viñeta4"/>
      </v:shape>
    </w:pict>
  </w:numPicBullet>
  <w:numPicBullet w:numPicBulletId="5">
    <w:pict>
      <v:shape id="_x0000_i1049" type="#_x0000_t75" style="width:28.5pt;height:28.5pt" o:bullet="t">
        <v:imagedata r:id="rId5" o:title="viñeta5"/>
      </v:shape>
    </w:pict>
  </w:numPicBullet>
  <w:numPicBullet w:numPicBulletId="6">
    <w:pict>
      <v:shape id="_x0000_i1050" type="#_x0000_t75" style="width:28.5pt;height:28.5pt" o:bullet="t">
        <v:imagedata r:id="rId6" o:title="viñeta6"/>
      </v:shape>
    </w:pict>
  </w:numPicBullet>
  <w:numPicBullet w:numPicBulletId="7">
    <w:pict>
      <v:shape id="_x0000_i1051" type="#_x0000_t75" style="width:28.5pt;height:28.5pt" o:bullet="t">
        <v:imagedata r:id="rId7" o:title="viñeta7"/>
      </v:shape>
    </w:pict>
  </w:numPicBullet>
  <w:numPicBullet w:numPicBulletId="8">
    <w:pict>
      <v:shape id="_x0000_i1052" type="#_x0000_t75" style="width:3in;height:3in" o:bullet="t"/>
    </w:pict>
  </w:numPicBullet>
  <w:abstractNum w:abstractNumId="0" w15:restartNumberingAfterBreak="0">
    <w:nsid w:val="0265167E"/>
    <w:multiLevelType w:val="multilevel"/>
    <w:tmpl w:val="2A30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062C1"/>
    <w:multiLevelType w:val="multilevel"/>
    <w:tmpl w:val="8A14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91057"/>
    <w:multiLevelType w:val="multilevel"/>
    <w:tmpl w:val="2ACA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D59B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AF3015"/>
    <w:multiLevelType w:val="multilevel"/>
    <w:tmpl w:val="2E328F20"/>
    <w:name w:val="Lista con viñetas 9"/>
    <w:lvl w:ilvl="0">
      <w:start w:val="1"/>
      <w:numFmt w:val="bullet"/>
      <w:pStyle w:val="Listaconvietas"/>
      <w:lvlText w:val=""/>
      <w:lvlPicBulletId w:val="1"/>
      <w:lvlJc w:val="left"/>
      <w:pPr>
        <w:ind w:left="284" w:hanging="284"/>
      </w:pPr>
      <w:rPr>
        <w:rFonts w:ascii="Symbol" w:hAnsi="Symbol" w:hint="default"/>
        <w:b/>
        <w:i w:val="0"/>
        <w:color w:val="auto"/>
        <w:sz w:val="16"/>
      </w:rPr>
    </w:lvl>
    <w:lvl w:ilvl="1">
      <w:start w:val="1"/>
      <w:numFmt w:val="bullet"/>
      <w:pStyle w:val="Listaconvietas2"/>
      <w:lvlText w:val=""/>
      <w:lvlPicBulletId w:val="2"/>
      <w:lvlJc w:val="left"/>
      <w:pPr>
        <w:ind w:left="568" w:hanging="284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pStyle w:val="Listaconvietas3"/>
      <w:lvlText w:val=""/>
      <w:lvlPicBulletId w:val="3"/>
      <w:lvlJc w:val="left"/>
      <w:pPr>
        <w:ind w:left="852" w:hanging="284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pStyle w:val="Listaconvietas4"/>
      <w:lvlText w:val=""/>
      <w:lvlPicBulletId w:val="4"/>
      <w:lvlJc w:val="left"/>
      <w:pPr>
        <w:ind w:left="1136" w:hanging="284"/>
      </w:pPr>
      <w:rPr>
        <w:rFonts w:ascii="Symbol" w:hAnsi="Symbol" w:hint="default"/>
        <w:color w:val="auto"/>
        <w:sz w:val="16"/>
      </w:rPr>
    </w:lvl>
    <w:lvl w:ilvl="4">
      <w:start w:val="1"/>
      <w:numFmt w:val="bullet"/>
      <w:pStyle w:val="Listaconvietas5"/>
      <w:lvlText w:val=""/>
      <w:lvlPicBulletId w:val="5"/>
      <w:lvlJc w:val="left"/>
      <w:pPr>
        <w:ind w:left="1420" w:hanging="284"/>
      </w:pPr>
      <w:rPr>
        <w:rFonts w:ascii="Symbol" w:hAnsi="Symbol" w:hint="default"/>
        <w:color w:val="auto"/>
        <w:sz w:val="16"/>
      </w:rPr>
    </w:lvl>
    <w:lvl w:ilvl="5">
      <w:start w:val="1"/>
      <w:numFmt w:val="bullet"/>
      <w:pStyle w:val="Listaconvietas6"/>
      <w:lvlText w:val=""/>
      <w:lvlPicBulletId w:val="6"/>
      <w:lvlJc w:val="left"/>
      <w:pPr>
        <w:ind w:left="1701" w:hanging="281"/>
      </w:pPr>
      <w:rPr>
        <w:rFonts w:ascii="Symbol" w:hAnsi="Symbol" w:hint="default"/>
        <w:color w:val="auto"/>
        <w:sz w:val="16"/>
      </w:rPr>
    </w:lvl>
    <w:lvl w:ilvl="6">
      <w:start w:val="1"/>
      <w:numFmt w:val="bullet"/>
      <w:pStyle w:val="Listaconvietas7"/>
      <w:lvlText w:val=""/>
      <w:lvlPicBulletId w:val="7"/>
      <w:lvlJc w:val="left"/>
      <w:pPr>
        <w:ind w:left="1985" w:hanging="284"/>
      </w:pPr>
      <w:rPr>
        <w:rFonts w:ascii="Symbol" w:hAnsi="Symbol" w:hint="default"/>
        <w:b/>
        <w:i w:val="0"/>
        <w:color w:val="auto"/>
        <w:sz w:val="16"/>
      </w:rPr>
    </w:lvl>
    <w:lvl w:ilvl="7">
      <w:start w:val="1"/>
      <w:numFmt w:val="bullet"/>
      <w:pStyle w:val="Listaconvietas8"/>
      <w:lvlText w:val=""/>
      <w:lvlPicBulletId w:val="6"/>
      <w:lvlJc w:val="left"/>
      <w:pPr>
        <w:ind w:left="2268" w:hanging="283"/>
      </w:pPr>
      <w:rPr>
        <w:rFonts w:ascii="Symbol" w:hAnsi="Symbol" w:hint="default"/>
        <w:color w:val="auto"/>
        <w:sz w:val="16"/>
      </w:rPr>
    </w:lvl>
    <w:lvl w:ilvl="8">
      <w:start w:val="1"/>
      <w:numFmt w:val="bullet"/>
      <w:pStyle w:val="Listaconvietas9"/>
      <w:lvlText w:val=""/>
      <w:lvlPicBulletId w:val="7"/>
      <w:lvlJc w:val="left"/>
      <w:pPr>
        <w:ind w:left="2552" w:hanging="284"/>
      </w:pPr>
      <w:rPr>
        <w:rFonts w:ascii="Symbol" w:hAnsi="Symbol" w:hint="default"/>
        <w:color w:val="auto"/>
        <w:sz w:val="16"/>
      </w:rPr>
    </w:lvl>
  </w:abstractNum>
  <w:abstractNum w:abstractNumId="5" w15:restartNumberingAfterBreak="0">
    <w:nsid w:val="14CC0590"/>
    <w:multiLevelType w:val="multilevel"/>
    <w:tmpl w:val="222E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D3DF6"/>
    <w:multiLevelType w:val="multilevel"/>
    <w:tmpl w:val="AE52F9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293C3B"/>
    <w:multiLevelType w:val="hybridMultilevel"/>
    <w:tmpl w:val="2C3C51FA"/>
    <w:lvl w:ilvl="0" w:tplc="0C0A000F">
      <w:start w:val="1"/>
      <w:numFmt w:val="decimal"/>
      <w:lvlText w:val="%1."/>
      <w:lvlJc w:val="left"/>
      <w:pPr>
        <w:ind w:left="896" w:hanging="360"/>
      </w:pPr>
    </w:lvl>
    <w:lvl w:ilvl="1" w:tplc="0C0A0019" w:tentative="1">
      <w:start w:val="1"/>
      <w:numFmt w:val="lowerLetter"/>
      <w:lvlText w:val="%2."/>
      <w:lvlJc w:val="left"/>
      <w:pPr>
        <w:ind w:left="1616" w:hanging="360"/>
      </w:pPr>
    </w:lvl>
    <w:lvl w:ilvl="2" w:tplc="0C0A001B" w:tentative="1">
      <w:start w:val="1"/>
      <w:numFmt w:val="lowerRoman"/>
      <w:lvlText w:val="%3."/>
      <w:lvlJc w:val="right"/>
      <w:pPr>
        <w:ind w:left="2336" w:hanging="180"/>
      </w:pPr>
    </w:lvl>
    <w:lvl w:ilvl="3" w:tplc="0C0A000F" w:tentative="1">
      <w:start w:val="1"/>
      <w:numFmt w:val="decimal"/>
      <w:lvlText w:val="%4."/>
      <w:lvlJc w:val="left"/>
      <w:pPr>
        <w:ind w:left="3056" w:hanging="360"/>
      </w:pPr>
    </w:lvl>
    <w:lvl w:ilvl="4" w:tplc="0C0A0019" w:tentative="1">
      <w:start w:val="1"/>
      <w:numFmt w:val="lowerLetter"/>
      <w:lvlText w:val="%5."/>
      <w:lvlJc w:val="left"/>
      <w:pPr>
        <w:ind w:left="3776" w:hanging="360"/>
      </w:pPr>
    </w:lvl>
    <w:lvl w:ilvl="5" w:tplc="0C0A001B" w:tentative="1">
      <w:start w:val="1"/>
      <w:numFmt w:val="lowerRoman"/>
      <w:lvlText w:val="%6."/>
      <w:lvlJc w:val="right"/>
      <w:pPr>
        <w:ind w:left="4496" w:hanging="180"/>
      </w:pPr>
    </w:lvl>
    <w:lvl w:ilvl="6" w:tplc="0C0A000F" w:tentative="1">
      <w:start w:val="1"/>
      <w:numFmt w:val="decimal"/>
      <w:lvlText w:val="%7."/>
      <w:lvlJc w:val="left"/>
      <w:pPr>
        <w:ind w:left="5216" w:hanging="360"/>
      </w:pPr>
    </w:lvl>
    <w:lvl w:ilvl="7" w:tplc="0C0A0019" w:tentative="1">
      <w:start w:val="1"/>
      <w:numFmt w:val="lowerLetter"/>
      <w:lvlText w:val="%8."/>
      <w:lvlJc w:val="left"/>
      <w:pPr>
        <w:ind w:left="5936" w:hanging="360"/>
      </w:pPr>
    </w:lvl>
    <w:lvl w:ilvl="8" w:tplc="0C0A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8" w15:restartNumberingAfterBreak="0">
    <w:nsid w:val="1C981B32"/>
    <w:multiLevelType w:val="hybridMultilevel"/>
    <w:tmpl w:val="F3BE85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56553"/>
    <w:multiLevelType w:val="multilevel"/>
    <w:tmpl w:val="E56AD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84067C"/>
    <w:multiLevelType w:val="multilevel"/>
    <w:tmpl w:val="ED0680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4A27A5"/>
    <w:multiLevelType w:val="multilevel"/>
    <w:tmpl w:val="4C42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B44E44"/>
    <w:multiLevelType w:val="multilevel"/>
    <w:tmpl w:val="0C0A001F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9524782"/>
    <w:multiLevelType w:val="hybridMultilevel"/>
    <w:tmpl w:val="1B085EB2"/>
    <w:lvl w:ilvl="0" w:tplc="0C0A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4" w15:restartNumberingAfterBreak="0">
    <w:nsid w:val="3A13195F"/>
    <w:multiLevelType w:val="hybridMultilevel"/>
    <w:tmpl w:val="6CFC943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C72176F"/>
    <w:multiLevelType w:val="multilevel"/>
    <w:tmpl w:val="4D54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C51314"/>
    <w:multiLevelType w:val="multilevel"/>
    <w:tmpl w:val="41C4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66386"/>
    <w:multiLevelType w:val="multilevel"/>
    <w:tmpl w:val="E98651F8"/>
    <w:styleLink w:val="Listaconsimbolos"/>
    <w:lvl w:ilvl="0">
      <w:start w:val="1"/>
      <w:numFmt w:val="bullet"/>
      <w:lvlText w:val=""/>
      <w:lvlJc w:val="left"/>
      <w:pPr>
        <w:ind w:left="397" w:hanging="397"/>
      </w:pPr>
      <w:rPr>
        <w:rFonts w:ascii="Wingdings 3" w:hAnsi="Wingdings 3" w:hint="default"/>
        <w:color w:val="auto"/>
      </w:rPr>
    </w:lvl>
    <w:lvl w:ilvl="1">
      <w:start w:val="1"/>
      <w:numFmt w:val="bullet"/>
      <w:lvlText w:val=""/>
      <w:lvlJc w:val="left"/>
      <w:pPr>
        <w:ind w:left="794" w:hanging="397"/>
      </w:pPr>
      <w:rPr>
        <w:rFonts w:ascii="Wingdings" w:hAnsi="Wingdings" w:hint="default"/>
        <w:color w:val="auto"/>
      </w:rPr>
    </w:lvl>
    <w:lvl w:ilvl="2">
      <w:start w:val="1"/>
      <w:numFmt w:val="bullet"/>
      <w:lvlText w:val=""/>
      <w:lvlJc w:val="left"/>
      <w:pPr>
        <w:ind w:left="1191" w:hanging="397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ind w:left="1588" w:hanging="397"/>
      </w:pPr>
      <w:rPr>
        <w:rFonts w:ascii="Wingdings" w:hAnsi="Wingdings" w:hint="default"/>
        <w:color w:val="auto"/>
      </w:rPr>
    </w:lvl>
    <w:lvl w:ilvl="4">
      <w:start w:val="1"/>
      <w:numFmt w:val="bullet"/>
      <w:lvlText w:val=""/>
      <w:lvlJc w:val="left"/>
      <w:pPr>
        <w:ind w:left="1985" w:hanging="397"/>
      </w:pPr>
      <w:rPr>
        <w:rFonts w:ascii="Wingdings 2" w:hAnsi="Wingdings 2" w:hint="default"/>
        <w:color w:val="auto"/>
      </w:rPr>
    </w:lvl>
    <w:lvl w:ilvl="5">
      <w:start w:val="1"/>
      <w:numFmt w:val="bullet"/>
      <w:lvlText w:val="◦"/>
      <w:lvlJc w:val="left"/>
      <w:pPr>
        <w:ind w:left="2382" w:hanging="397"/>
      </w:pPr>
      <w:rPr>
        <w:rFonts w:ascii="Calibri" w:hAnsi="Calibri" w:hint="default"/>
        <w:color w:val="auto"/>
      </w:rPr>
    </w:lvl>
    <w:lvl w:ilvl="6">
      <w:start w:val="1"/>
      <w:numFmt w:val="bullet"/>
      <w:lvlText w:val=""/>
      <w:lvlJc w:val="left"/>
      <w:pPr>
        <w:ind w:left="2779" w:hanging="397"/>
      </w:pPr>
      <w:rPr>
        <w:rFonts w:ascii="Wingdings" w:hAnsi="Wingdings" w:hint="default"/>
        <w:color w:val="auto"/>
      </w:rPr>
    </w:lvl>
    <w:lvl w:ilvl="7">
      <w:start w:val="1"/>
      <w:numFmt w:val="bullet"/>
      <w:lvlText w:val=""/>
      <w:lvlJc w:val="left"/>
      <w:pPr>
        <w:ind w:left="3176" w:hanging="397"/>
      </w:pPr>
      <w:rPr>
        <w:rFonts w:ascii="Wingdings" w:hAnsi="Wingdings" w:hint="default"/>
        <w:color w:val="auto"/>
      </w:rPr>
    </w:lvl>
    <w:lvl w:ilvl="8">
      <w:start w:val="1"/>
      <w:numFmt w:val="bullet"/>
      <w:lvlText w:val=""/>
      <w:lvlJc w:val="left"/>
      <w:pPr>
        <w:ind w:left="3573" w:hanging="397"/>
      </w:pPr>
      <w:rPr>
        <w:rFonts w:ascii="Wingdings 2" w:hAnsi="Wingdings 2" w:hint="default"/>
        <w:color w:val="auto"/>
      </w:rPr>
    </w:lvl>
  </w:abstractNum>
  <w:abstractNum w:abstractNumId="18" w15:restartNumberingAfterBreak="0">
    <w:nsid w:val="4063469B"/>
    <w:multiLevelType w:val="multilevel"/>
    <w:tmpl w:val="CB6477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C012FF"/>
    <w:multiLevelType w:val="multilevel"/>
    <w:tmpl w:val="F854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131B34"/>
    <w:multiLevelType w:val="multilevel"/>
    <w:tmpl w:val="8C645D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F32D5D"/>
    <w:multiLevelType w:val="multilevel"/>
    <w:tmpl w:val="0F7EB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36699"/>
        <w:sz w:val="20"/>
      </w:rPr>
    </w:lvl>
    <w:lvl w:ilvl="1">
      <w:start w:val="1"/>
      <w:numFmt w:val="bullet"/>
      <w:lvlText w:val="o"/>
      <w:lvlPicBulletId w:val="8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E2ED1"/>
    <w:multiLevelType w:val="multilevel"/>
    <w:tmpl w:val="8D9A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D45AD5"/>
    <w:multiLevelType w:val="multilevel"/>
    <w:tmpl w:val="E5A4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502E87"/>
    <w:multiLevelType w:val="hybridMultilevel"/>
    <w:tmpl w:val="E76CB58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D269C7"/>
    <w:multiLevelType w:val="multilevel"/>
    <w:tmpl w:val="8A844E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A9353C"/>
    <w:multiLevelType w:val="multilevel"/>
    <w:tmpl w:val="D76C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2D6F8A"/>
    <w:multiLevelType w:val="multilevel"/>
    <w:tmpl w:val="0C0A001F"/>
    <w:styleLink w:val="Estilo1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8" w15:restartNumberingAfterBreak="0">
    <w:nsid w:val="54504446"/>
    <w:multiLevelType w:val="multilevel"/>
    <w:tmpl w:val="EEFE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0E499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89220CF"/>
    <w:multiLevelType w:val="multilevel"/>
    <w:tmpl w:val="B05E8F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6347BD"/>
    <w:multiLevelType w:val="multilevel"/>
    <w:tmpl w:val="91BA1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B3366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081306"/>
    <w:multiLevelType w:val="hybridMultilevel"/>
    <w:tmpl w:val="E8D0343A"/>
    <w:lvl w:ilvl="0" w:tplc="D75EEFE4">
      <w:start w:val="1"/>
      <w:numFmt w:val="decimal"/>
      <w:lvlText w:val="%1."/>
      <w:lvlJc w:val="left"/>
      <w:pPr>
        <w:ind w:left="89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07A6C"/>
    <w:multiLevelType w:val="multilevel"/>
    <w:tmpl w:val="B9E2C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5E4FAF"/>
    <w:multiLevelType w:val="multilevel"/>
    <w:tmpl w:val="5C46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EE1AAF"/>
    <w:multiLevelType w:val="multilevel"/>
    <w:tmpl w:val="386A9CCA"/>
    <w:lvl w:ilvl="0">
      <w:start w:val="1"/>
      <w:numFmt w:val="bullet"/>
      <w:pStyle w:val="TABLALISTA1"/>
      <w:lvlText w:val=""/>
      <w:lvlPicBulletId w:val="1"/>
      <w:lvlJc w:val="left"/>
      <w:pPr>
        <w:ind w:left="170" w:hanging="170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TABLALISTA2"/>
      <w:lvlText w:val=""/>
      <w:lvlPicBulletId w:val="2"/>
      <w:lvlJc w:val="left"/>
      <w:pPr>
        <w:ind w:left="340" w:hanging="170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tablalista3"/>
      <w:lvlText w:val=""/>
      <w:lvlPicBulletId w:val="3"/>
      <w:lvlJc w:val="left"/>
      <w:pPr>
        <w:ind w:left="510" w:hanging="170"/>
      </w:pPr>
      <w:rPr>
        <w:rFonts w:ascii="Symbol" w:hAnsi="Symbol" w:hint="default"/>
        <w:color w:val="auto"/>
        <w:sz w:val="12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abstractNum w:abstractNumId="36" w15:restartNumberingAfterBreak="0">
    <w:nsid w:val="7D073C63"/>
    <w:multiLevelType w:val="multilevel"/>
    <w:tmpl w:val="A6EA0F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6F634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1"/>
  </w:num>
  <w:num w:numId="2">
    <w:abstractNumId w:val="27"/>
  </w:num>
  <w:num w:numId="3">
    <w:abstractNumId w:val="12"/>
  </w:num>
  <w:num w:numId="4">
    <w:abstractNumId w:val="29"/>
  </w:num>
  <w:num w:numId="5">
    <w:abstractNumId w:val="4"/>
  </w:num>
  <w:num w:numId="6">
    <w:abstractNumId w:val="35"/>
  </w:num>
  <w:num w:numId="7">
    <w:abstractNumId w:val="17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24"/>
  </w:num>
  <w:num w:numId="11">
    <w:abstractNumId w:val="14"/>
  </w:num>
  <w:num w:numId="12">
    <w:abstractNumId w:val="37"/>
  </w:num>
  <w:num w:numId="13">
    <w:abstractNumId w:val="0"/>
  </w:num>
  <w:num w:numId="14">
    <w:abstractNumId w:val="9"/>
  </w:num>
  <w:num w:numId="15">
    <w:abstractNumId w:val="33"/>
  </w:num>
  <w:num w:numId="16">
    <w:abstractNumId w:val="10"/>
  </w:num>
  <w:num w:numId="17">
    <w:abstractNumId w:val="36"/>
  </w:num>
  <w:num w:numId="18">
    <w:abstractNumId w:val="20"/>
  </w:num>
  <w:num w:numId="19">
    <w:abstractNumId w:val="6"/>
  </w:num>
  <w:num w:numId="20">
    <w:abstractNumId w:val="25"/>
  </w:num>
  <w:num w:numId="21">
    <w:abstractNumId w:val="30"/>
  </w:num>
  <w:num w:numId="22">
    <w:abstractNumId w:val="18"/>
  </w:num>
  <w:num w:numId="23">
    <w:abstractNumId w:val="15"/>
  </w:num>
  <w:num w:numId="24">
    <w:abstractNumId w:val="23"/>
  </w:num>
  <w:num w:numId="25">
    <w:abstractNumId w:val="34"/>
  </w:num>
  <w:num w:numId="26">
    <w:abstractNumId w:val="28"/>
  </w:num>
  <w:num w:numId="27">
    <w:abstractNumId w:val="5"/>
  </w:num>
  <w:num w:numId="28">
    <w:abstractNumId w:val="22"/>
  </w:num>
  <w:num w:numId="29">
    <w:abstractNumId w:val="16"/>
  </w:num>
  <w:num w:numId="30">
    <w:abstractNumId w:val="1"/>
  </w:num>
  <w:num w:numId="31">
    <w:abstractNumId w:val="19"/>
  </w:num>
  <w:num w:numId="32">
    <w:abstractNumId w:val="26"/>
  </w:num>
  <w:num w:numId="33">
    <w:abstractNumId w:val="13"/>
  </w:num>
  <w:num w:numId="34">
    <w:abstractNumId w:val="8"/>
  </w:num>
  <w:num w:numId="35">
    <w:abstractNumId w:val="3"/>
  </w:num>
  <w:num w:numId="36">
    <w:abstractNumId w:val="7"/>
  </w:num>
  <w:num w:numId="37">
    <w:abstractNumId w:val="32"/>
  </w:num>
  <w:num w:numId="38">
    <w:abstractNumId w:val="11"/>
  </w:num>
  <w:num w:numId="3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0"/>
  <w:displayVertic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2F1"/>
    <w:rsid w:val="00001FC4"/>
    <w:rsid w:val="00004D1D"/>
    <w:rsid w:val="00005108"/>
    <w:rsid w:val="000053A6"/>
    <w:rsid w:val="0000560B"/>
    <w:rsid w:val="000069FA"/>
    <w:rsid w:val="00006C17"/>
    <w:rsid w:val="0000799B"/>
    <w:rsid w:val="00010850"/>
    <w:rsid w:val="0001405D"/>
    <w:rsid w:val="000170BC"/>
    <w:rsid w:val="00022844"/>
    <w:rsid w:val="000242D3"/>
    <w:rsid w:val="00024C42"/>
    <w:rsid w:val="00024F5F"/>
    <w:rsid w:val="00025E33"/>
    <w:rsid w:val="00027034"/>
    <w:rsid w:val="00030CBF"/>
    <w:rsid w:val="00031FCB"/>
    <w:rsid w:val="00032804"/>
    <w:rsid w:val="00033D58"/>
    <w:rsid w:val="00033E33"/>
    <w:rsid w:val="000341E0"/>
    <w:rsid w:val="0003501D"/>
    <w:rsid w:val="00035A19"/>
    <w:rsid w:val="00035AA1"/>
    <w:rsid w:val="000428DC"/>
    <w:rsid w:val="00043A60"/>
    <w:rsid w:val="000443D0"/>
    <w:rsid w:val="00045666"/>
    <w:rsid w:val="00047150"/>
    <w:rsid w:val="00047C04"/>
    <w:rsid w:val="00050141"/>
    <w:rsid w:val="00052228"/>
    <w:rsid w:val="00054739"/>
    <w:rsid w:val="0005577B"/>
    <w:rsid w:val="000571F5"/>
    <w:rsid w:val="00057FE5"/>
    <w:rsid w:val="00062A80"/>
    <w:rsid w:val="00064C81"/>
    <w:rsid w:val="00065ED4"/>
    <w:rsid w:val="00065FD8"/>
    <w:rsid w:val="000666F0"/>
    <w:rsid w:val="00066E67"/>
    <w:rsid w:val="0006701B"/>
    <w:rsid w:val="00067BFA"/>
    <w:rsid w:val="00070F80"/>
    <w:rsid w:val="00072821"/>
    <w:rsid w:val="00072C5F"/>
    <w:rsid w:val="00072F96"/>
    <w:rsid w:val="00073481"/>
    <w:rsid w:val="000734D4"/>
    <w:rsid w:val="000750A6"/>
    <w:rsid w:val="000754AC"/>
    <w:rsid w:val="000773D6"/>
    <w:rsid w:val="00080E21"/>
    <w:rsid w:val="0008150C"/>
    <w:rsid w:val="00081AA6"/>
    <w:rsid w:val="00081D84"/>
    <w:rsid w:val="00082A02"/>
    <w:rsid w:val="000836DA"/>
    <w:rsid w:val="00084B88"/>
    <w:rsid w:val="000859DF"/>
    <w:rsid w:val="000867F5"/>
    <w:rsid w:val="0008701D"/>
    <w:rsid w:val="0008735F"/>
    <w:rsid w:val="00090777"/>
    <w:rsid w:val="0009131D"/>
    <w:rsid w:val="00091BA1"/>
    <w:rsid w:val="000924AA"/>
    <w:rsid w:val="000936E8"/>
    <w:rsid w:val="000955EE"/>
    <w:rsid w:val="00096B68"/>
    <w:rsid w:val="000973AF"/>
    <w:rsid w:val="00097438"/>
    <w:rsid w:val="000974F0"/>
    <w:rsid w:val="000A060A"/>
    <w:rsid w:val="000A0DAE"/>
    <w:rsid w:val="000A0E23"/>
    <w:rsid w:val="000A1BD5"/>
    <w:rsid w:val="000A28E4"/>
    <w:rsid w:val="000A3085"/>
    <w:rsid w:val="000A3320"/>
    <w:rsid w:val="000A4915"/>
    <w:rsid w:val="000A710F"/>
    <w:rsid w:val="000A7F5F"/>
    <w:rsid w:val="000B0C0A"/>
    <w:rsid w:val="000B1DDB"/>
    <w:rsid w:val="000B353E"/>
    <w:rsid w:val="000B3768"/>
    <w:rsid w:val="000B50D1"/>
    <w:rsid w:val="000B5DAB"/>
    <w:rsid w:val="000B6054"/>
    <w:rsid w:val="000B7BDE"/>
    <w:rsid w:val="000C0157"/>
    <w:rsid w:val="000C1392"/>
    <w:rsid w:val="000C13C2"/>
    <w:rsid w:val="000C13E4"/>
    <w:rsid w:val="000C16BC"/>
    <w:rsid w:val="000C1971"/>
    <w:rsid w:val="000C4D22"/>
    <w:rsid w:val="000C51BF"/>
    <w:rsid w:val="000C559A"/>
    <w:rsid w:val="000C595E"/>
    <w:rsid w:val="000C6C18"/>
    <w:rsid w:val="000C78A6"/>
    <w:rsid w:val="000C7A66"/>
    <w:rsid w:val="000D1436"/>
    <w:rsid w:val="000D178D"/>
    <w:rsid w:val="000D1877"/>
    <w:rsid w:val="000D343A"/>
    <w:rsid w:val="000D365D"/>
    <w:rsid w:val="000D3D4A"/>
    <w:rsid w:val="000D3DF8"/>
    <w:rsid w:val="000D4639"/>
    <w:rsid w:val="000D5173"/>
    <w:rsid w:val="000D56DD"/>
    <w:rsid w:val="000D5F5F"/>
    <w:rsid w:val="000E007B"/>
    <w:rsid w:val="000E0B84"/>
    <w:rsid w:val="000E156F"/>
    <w:rsid w:val="000E3803"/>
    <w:rsid w:val="000E6B7A"/>
    <w:rsid w:val="000E7CB7"/>
    <w:rsid w:val="000E7D7E"/>
    <w:rsid w:val="000F0689"/>
    <w:rsid w:val="000F1566"/>
    <w:rsid w:val="000F37C4"/>
    <w:rsid w:val="000F4E81"/>
    <w:rsid w:val="000F528B"/>
    <w:rsid w:val="000F597E"/>
    <w:rsid w:val="000F5B8A"/>
    <w:rsid w:val="000F5CB0"/>
    <w:rsid w:val="000F6421"/>
    <w:rsid w:val="000F652A"/>
    <w:rsid w:val="000F6A67"/>
    <w:rsid w:val="000F6AA5"/>
    <w:rsid w:val="001002CD"/>
    <w:rsid w:val="00101D95"/>
    <w:rsid w:val="00102474"/>
    <w:rsid w:val="001027EF"/>
    <w:rsid w:val="00102B38"/>
    <w:rsid w:val="00102BA6"/>
    <w:rsid w:val="0010418E"/>
    <w:rsid w:val="00104549"/>
    <w:rsid w:val="0010638D"/>
    <w:rsid w:val="001063CE"/>
    <w:rsid w:val="001069CA"/>
    <w:rsid w:val="00107049"/>
    <w:rsid w:val="0010719A"/>
    <w:rsid w:val="0010743A"/>
    <w:rsid w:val="001077F7"/>
    <w:rsid w:val="00107AFA"/>
    <w:rsid w:val="00110C9C"/>
    <w:rsid w:val="001115C9"/>
    <w:rsid w:val="001123E5"/>
    <w:rsid w:val="00113734"/>
    <w:rsid w:val="00113761"/>
    <w:rsid w:val="00113CB5"/>
    <w:rsid w:val="00113E61"/>
    <w:rsid w:val="00113EE1"/>
    <w:rsid w:val="00114FDF"/>
    <w:rsid w:val="0011772D"/>
    <w:rsid w:val="00120304"/>
    <w:rsid w:val="00122F3E"/>
    <w:rsid w:val="00124980"/>
    <w:rsid w:val="00125C9B"/>
    <w:rsid w:val="00126B17"/>
    <w:rsid w:val="00126C1A"/>
    <w:rsid w:val="001277F0"/>
    <w:rsid w:val="001301B0"/>
    <w:rsid w:val="001313AF"/>
    <w:rsid w:val="00132756"/>
    <w:rsid w:val="00132ADC"/>
    <w:rsid w:val="00132F32"/>
    <w:rsid w:val="00133474"/>
    <w:rsid w:val="00134118"/>
    <w:rsid w:val="001364E4"/>
    <w:rsid w:val="00137928"/>
    <w:rsid w:val="00137D20"/>
    <w:rsid w:val="001403CC"/>
    <w:rsid w:val="00140AC6"/>
    <w:rsid w:val="00140EAD"/>
    <w:rsid w:val="00143166"/>
    <w:rsid w:val="00143F05"/>
    <w:rsid w:val="00145358"/>
    <w:rsid w:val="00145751"/>
    <w:rsid w:val="00146C34"/>
    <w:rsid w:val="0014753D"/>
    <w:rsid w:val="00147B50"/>
    <w:rsid w:val="00151582"/>
    <w:rsid w:val="00151BB1"/>
    <w:rsid w:val="00153CED"/>
    <w:rsid w:val="0015416E"/>
    <w:rsid w:val="00155206"/>
    <w:rsid w:val="001573A4"/>
    <w:rsid w:val="00160C1F"/>
    <w:rsid w:val="00161D21"/>
    <w:rsid w:val="00161FE3"/>
    <w:rsid w:val="00163A6C"/>
    <w:rsid w:val="001648BE"/>
    <w:rsid w:val="001649CC"/>
    <w:rsid w:val="00165053"/>
    <w:rsid w:val="00166506"/>
    <w:rsid w:val="001701DF"/>
    <w:rsid w:val="001705D2"/>
    <w:rsid w:val="00171514"/>
    <w:rsid w:val="001718CD"/>
    <w:rsid w:val="00173057"/>
    <w:rsid w:val="00174567"/>
    <w:rsid w:val="00176FCB"/>
    <w:rsid w:val="00177EEA"/>
    <w:rsid w:val="0018011E"/>
    <w:rsid w:val="0018051B"/>
    <w:rsid w:val="001809B9"/>
    <w:rsid w:val="00182129"/>
    <w:rsid w:val="00183704"/>
    <w:rsid w:val="00183DD1"/>
    <w:rsid w:val="00183F8D"/>
    <w:rsid w:val="00184DD4"/>
    <w:rsid w:val="00185E0E"/>
    <w:rsid w:val="00186569"/>
    <w:rsid w:val="0018687A"/>
    <w:rsid w:val="00186AAA"/>
    <w:rsid w:val="00186D4E"/>
    <w:rsid w:val="00187809"/>
    <w:rsid w:val="0019162B"/>
    <w:rsid w:val="00191CC5"/>
    <w:rsid w:val="00192E23"/>
    <w:rsid w:val="001934C0"/>
    <w:rsid w:val="00195E9F"/>
    <w:rsid w:val="0019662E"/>
    <w:rsid w:val="0019790B"/>
    <w:rsid w:val="001A00FD"/>
    <w:rsid w:val="001A0180"/>
    <w:rsid w:val="001A079A"/>
    <w:rsid w:val="001A0E5C"/>
    <w:rsid w:val="001A177B"/>
    <w:rsid w:val="001A1DA3"/>
    <w:rsid w:val="001A38AF"/>
    <w:rsid w:val="001A4355"/>
    <w:rsid w:val="001A4749"/>
    <w:rsid w:val="001A6385"/>
    <w:rsid w:val="001A65F2"/>
    <w:rsid w:val="001B2EDE"/>
    <w:rsid w:val="001B315B"/>
    <w:rsid w:val="001B32BD"/>
    <w:rsid w:val="001B4953"/>
    <w:rsid w:val="001B4BDD"/>
    <w:rsid w:val="001B53B8"/>
    <w:rsid w:val="001B5887"/>
    <w:rsid w:val="001C03E9"/>
    <w:rsid w:val="001C09BB"/>
    <w:rsid w:val="001C1185"/>
    <w:rsid w:val="001C2198"/>
    <w:rsid w:val="001C24AC"/>
    <w:rsid w:val="001C28ED"/>
    <w:rsid w:val="001C3B0B"/>
    <w:rsid w:val="001C4F5A"/>
    <w:rsid w:val="001C6660"/>
    <w:rsid w:val="001C6F67"/>
    <w:rsid w:val="001C72C8"/>
    <w:rsid w:val="001D261C"/>
    <w:rsid w:val="001D2A4B"/>
    <w:rsid w:val="001D5CF3"/>
    <w:rsid w:val="001D6338"/>
    <w:rsid w:val="001D6703"/>
    <w:rsid w:val="001D6D8F"/>
    <w:rsid w:val="001D7BF2"/>
    <w:rsid w:val="001E0B1A"/>
    <w:rsid w:val="001E19D5"/>
    <w:rsid w:val="001E38DB"/>
    <w:rsid w:val="001E63C7"/>
    <w:rsid w:val="001E7F5E"/>
    <w:rsid w:val="001F0159"/>
    <w:rsid w:val="001F0A58"/>
    <w:rsid w:val="001F2256"/>
    <w:rsid w:val="001F2E95"/>
    <w:rsid w:val="001F2F1A"/>
    <w:rsid w:val="001F3A95"/>
    <w:rsid w:val="001F4D13"/>
    <w:rsid w:val="001F51E9"/>
    <w:rsid w:val="001F65BB"/>
    <w:rsid w:val="001F6CE9"/>
    <w:rsid w:val="001F757A"/>
    <w:rsid w:val="001F7D3A"/>
    <w:rsid w:val="00200356"/>
    <w:rsid w:val="0020045C"/>
    <w:rsid w:val="0020190E"/>
    <w:rsid w:val="002020BF"/>
    <w:rsid w:val="00202B4B"/>
    <w:rsid w:val="00203202"/>
    <w:rsid w:val="0020395C"/>
    <w:rsid w:val="00206766"/>
    <w:rsid w:val="00207119"/>
    <w:rsid w:val="0020789B"/>
    <w:rsid w:val="00207FDB"/>
    <w:rsid w:val="00212D82"/>
    <w:rsid w:val="0021356C"/>
    <w:rsid w:val="00213778"/>
    <w:rsid w:val="00213946"/>
    <w:rsid w:val="0021635C"/>
    <w:rsid w:val="00216361"/>
    <w:rsid w:val="0021682D"/>
    <w:rsid w:val="00216F82"/>
    <w:rsid w:val="0021775A"/>
    <w:rsid w:val="00220C43"/>
    <w:rsid w:val="0022242B"/>
    <w:rsid w:val="002236A5"/>
    <w:rsid w:val="00224006"/>
    <w:rsid w:val="0022447D"/>
    <w:rsid w:val="00225767"/>
    <w:rsid w:val="002257E1"/>
    <w:rsid w:val="00225D37"/>
    <w:rsid w:val="00230BDD"/>
    <w:rsid w:val="00230CBA"/>
    <w:rsid w:val="002312B2"/>
    <w:rsid w:val="00231DC3"/>
    <w:rsid w:val="00234911"/>
    <w:rsid w:val="00235472"/>
    <w:rsid w:val="00236CF7"/>
    <w:rsid w:val="00237AA1"/>
    <w:rsid w:val="00237B25"/>
    <w:rsid w:val="002402FF"/>
    <w:rsid w:val="002425C8"/>
    <w:rsid w:val="002432A4"/>
    <w:rsid w:val="0024344D"/>
    <w:rsid w:val="0024354C"/>
    <w:rsid w:val="002448E5"/>
    <w:rsid w:val="00245752"/>
    <w:rsid w:val="00245C78"/>
    <w:rsid w:val="0024630E"/>
    <w:rsid w:val="0024667A"/>
    <w:rsid w:val="00246C91"/>
    <w:rsid w:val="002477A1"/>
    <w:rsid w:val="002513E1"/>
    <w:rsid w:val="00251D28"/>
    <w:rsid w:val="00252120"/>
    <w:rsid w:val="002521FD"/>
    <w:rsid w:val="00253E78"/>
    <w:rsid w:val="002542BB"/>
    <w:rsid w:val="002552A1"/>
    <w:rsid w:val="002568F7"/>
    <w:rsid w:val="00256DBD"/>
    <w:rsid w:val="00257764"/>
    <w:rsid w:val="0026038B"/>
    <w:rsid w:val="00260742"/>
    <w:rsid w:val="0026356A"/>
    <w:rsid w:val="00264079"/>
    <w:rsid w:val="002644D6"/>
    <w:rsid w:val="00264780"/>
    <w:rsid w:val="00264787"/>
    <w:rsid w:val="00264B8B"/>
    <w:rsid w:val="002651D9"/>
    <w:rsid w:val="00265648"/>
    <w:rsid w:val="00266C64"/>
    <w:rsid w:val="002675F1"/>
    <w:rsid w:val="00267897"/>
    <w:rsid w:val="00267EB2"/>
    <w:rsid w:val="002702AD"/>
    <w:rsid w:val="00273F2C"/>
    <w:rsid w:val="00274318"/>
    <w:rsid w:val="00274369"/>
    <w:rsid w:val="00274EE8"/>
    <w:rsid w:val="00275A53"/>
    <w:rsid w:val="00275D4A"/>
    <w:rsid w:val="00276772"/>
    <w:rsid w:val="002770AD"/>
    <w:rsid w:val="00280EC4"/>
    <w:rsid w:val="002818F7"/>
    <w:rsid w:val="0028354A"/>
    <w:rsid w:val="002837E5"/>
    <w:rsid w:val="002845A7"/>
    <w:rsid w:val="00291C23"/>
    <w:rsid w:val="00291DFE"/>
    <w:rsid w:val="002920D6"/>
    <w:rsid w:val="00292A86"/>
    <w:rsid w:val="00293557"/>
    <w:rsid w:val="00294E6D"/>
    <w:rsid w:val="002955C4"/>
    <w:rsid w:val="00296640"/>
    <w:rsid w:val="002977ED"/>
    <w:rsid w:val="002A032A"/>
    <w:rsid w:val="002A345B"/>
    <w:rsid w:val="002A37F8"/>
    <w:rsid w:val="002A440F"/>
    <w:rsid w:val="002A606A"/>
    <w:rsid w:val="002A7A71"/>
    <w:rsid w:val="002A7B60"/>
    <w:rsid w:val="002A7F62"/>
    <w:rsid w:val="002B0470"/>
    <w:rsid w:val="002B06B5"/>
    <w:rsid w:val="002B16E9"/>
    <w:rsid w:val="002B2597"/>
    <w:rsid w:val="002B36FC"/>
    <w:rsid w:val="002B38C1"/>
    <w:rsid w:val="002B5136"/>
    <w:rsid w:val="002B7A13"/>
    <w:rsid w:val="002B7B81"/>
    <w:rsid w:val="002C056A"/>
    <w:rsid w:val="002C2ACE"/>
    <w:rsid w:val="002C5CCC"/>
    <w:rsid w:val="002C5EC1"/>
    <w:rsid w:val="002C65CF"/>
    <w:rsid w:val="002C6CFE"/>
    <w:rsid w:val="002C79DF"/>
    <w:rsid w:val="002C7D09"/>
    <w:rsid w:val="002D0AF5"/>
    <w:rsid w:val="002D2ECA"/>
    <w:rsid w:val="002D3459"/>
    <w:rsid w:val="002D39E1"/>
    <w:rsid w:val="002D3DBF"/>
    <w:rsid w:val="002D453E"/>
    <w:rsid w:val="002D6AE2"/>
    <w:rsid w:val="002E01C2"/>
    <w:rsid w:val="002E03B8"/>
    <w:rsid w:val="002E0AFD"/>
    <w:rsid w:val="002E1314"/>
    <w:rsid w:val="002E1D60"/>
    <w:rsid w:val="002E1F88"/>
    <w:rsid w:val="002E7086"/>
    <w:rsid w:val="002E7A43"/>
    <w:rsid w:val="002E7D60"/>
    <w:rsid w:val="002E7E49"/>
    <w:rsid w:val="002F0A9B"/>
    <w:rsid w:val="002F0F9C"/>
    <w:rsid w:val="002F1411"/>
    <w:rsid w:val="002F145A"/>
    <w:rsid w:val="002F407C"/>
    <w:rsid w:val="002F47CA"/>
    <w:rsid w:val="002F5750"/>
    <w:rsid w:val="002F5DA7"/>
    <w:rsid w:val="002F6C80"/>
    <w:rsid w:val="002F7323"/>
    <w:rsid w:val="002F7405"/>
    <w:rsid w:val="002F7A28"/>
    <w:rsid w:val="0030073E"/>
    <w:rsid w:val="00300D05"/>
    <w:rsid w:val="00302EFF"/>
    <w:rsid w:val="00303D73"/>
    <w:rsid w:val="003040CB"/>
    <w:rsid w:val="003043E9"/>
    <w:rsid w:val="003046DE"/>
    <w:rsid w:val="00304898"/>
    <w:rsid w:val="00305770"/>
    <w:rsid w:val="0030612D"/>
    <w:rsid w:val="00306D4F"/>
    <w:rsid w:val="003100A3"/>
    <w:rsid w:val="0031064E"/>
    <w:rsid w:val="00310DB7"/>
    <w:rsid w:val="0031251B"/>
    <w:rsid w:val="00317C81"/>
    <w:rsid w:val="00322B41"/>
    <w:rsid w:val="00324486"/>
    <w:rsid w:val="003245D6"/>
    <w:rsid w:val="003246EF"/>
    <w:rsid w:val="00325B3F"/>
    <w:rsid w:val="00325E4D"/>
    <w:rsid w:val="00325EEC"/>
    <w:rsid w:val="0032666C"/>
    <w:rsid w:val="00327720"/>
    <w:rsid w:val="0033012F"/>
    <w:rsid w:val="003318CB"/>
    <w:rsid w:val="00332010"/>
    <w:rsid w:val="003336A4"/>
    <w:rsid w:val="00334CB9"/>
    <w:rsid w:val="00334F0D"/>
    <w:rsid w:val="00336447"/>
    <w:rsid w:val="003373A3"/>
    <w:rsid w:val="00337609"/>
    <w:rsid w:val="0034181C"/>
    <w:rsid w:val="0034234F"/>
    <w:rsid w:val="00343C3C"/>
    <w:rsid w:val="00343FD9"/>
    <w:rsid w:val="00344FAC"/>
    <w:rsid w:val="00345614"/>
    <w:rsid w:val="00345C49"/>
    <w:rsid w:val="00345E61"/>
    <w:rsid w:val="00346307"/>
    <w:rsid w:val="003466CA"/>
    <w:rsid w:val="00347C60"/>
    <w:rsid w:val="00350212"/>
    <w:rsid w:val="00350CF6"/>
    <w:rsid w:val="003532E2"/>
    <w:rsid w:val="00353B8F"/>
    <w:rsid w:val="00354F7E"/>
    <w:rsid w:val="0035743A"/>
    <w:rsid w:val="003606BE"/>
    <w:rsid w:val="0036087E"/>
    <w:rsid w:val="003624F4"/>
    <w:rsid w:val="00362D25"/>
    <w:rsid w:val="003634A4"/>
    <w:rsid w:val="00364557"/>
    <w:rsid w:val="0037187D"/>
    <w:rsid w:val="00371AF4"/>
    <w:rsid w:val="00372DE0"/>
    <w:rsid w:val="00373C23"/>
    <w:rsid w:val="003751B5"/>
    <w:rsid w:val="003751BD"/>
    <w:rsid w:val="003753B9"/>
    <w:rsid w:val="0037652A"/>
    <w:rsid w:val="00376CBA"/>
    <w:rsid w:val="00380419"/>
    <w:rsid w:val="00384ECB"/>
    <w:rsid w:val="00386BC9"/>
    <w:rsid w:val="00386E6D"/>
    <w:rsid w:val="00386EE9"/>
    <w:rsid w:val="003906CD"/>
    <w:rsid w:val="0039308C"/>
    <w:rsid w:val="00396432"/>
    <w:rsid w:val="0039670D"/>
    <w:rsid w:val="00396FEB"/>
    <w:rsid w:val="003A0B4B"/>
    <w:rsid w:val="003A13C3"/>
    <w:rsid w:val="003A2369"/>
    <w:rsid w:val="003A2B7E"/>
    <w:rsid w:val="003A2B93"/>
    <w:rsid w:val="003A3131"/>
    <w:rsid w:val="003A41FC"/>
    <w:rsid w:val="003A4813"/>
    <w:rsid w:val="003A4B77"/>
    <w:rsid w:val="003A5B0B"/>
    <w:rsid w:val="003A5B3C"/>
    <w:rsid w:val="003A654B"/>
    <w:rsid w:val="003A6A5C"/>
    <w:rsid w:val="003A7066"/>
    <w:rsid w:val="003B0264"/>
    <w:rsid w:val="003B18D8"/>
    <w:rsid w:val="003B2BF2"/>
    <w:rsid w:val="003B386C"/>
    <w:rsid w:val="003B3974"/>
    <w:rsid w:val="003B4548"/>
    <w:rsid w:val="003B5AE0"/>
    <w:rsid w:val="003B69BB"/>
    <w:rsid w:val="003B6DB4"/>
    <w:rsid w:val="003B761B"/>
    <w:rsid w:val="003B7D11"/>
    <w:rsid w:val="003C0587"/>
    <w:rsid w:val="003C3EC6"/>
    <w:rsid w:val="003C4058"/>
    <w:rsid w:val="003C51AB"/>
    <w:rsid w:val="003C536B"/>
    <w:rsid w:val="003C5A50"/>
    <w:rsid w:val="003C5CEB"/>
    <w:rsid w:val="003C7247"/>
    <w:rsid w:val="003D37EA"/>
    <w:rsid w:val="003D4B48"/>
    <w:rsid w:val="003D50AC"/>
    <w:rsid w:val="003D6984"/>
    <w:rsid w:val="003D6A89"/>
    <w:rsid w:val="003D7A8D"/>
    <w:rsid w:val="003D7D43"/>
    <w:rsid w:val="003E0116"/>
    <w:rsid w:val="003E03EB"/>
    <w:rsid w:val="003E0639"/>
    <w:rsid w:val="003E1444"/>
    <w:rsid w:val="003E1CF7"/>
    <w:rsid w:val="003E4861"/>
    <w:rsid w:val="003E532B"/>
    <w:rsid w:val="003E5893"/>
    <w:rsid w:val="003E6569"/>
    <w:rsid w:val="003E6AD8"/>
    <w:rsid w:val="003E7D2E"/>
    <w:rsid w:val="003F0A71"/>
    <w:rsid w:val="003F0ADC"/>
    <w:rsid w:val="003F0CE0"/>
    <w:rsid w:val="003F17F9"/>
    <w:rsid w:val="003F2C82"/>
    <w:rsid w:val="003F3331"/>
    <w:rsid w:val="003F5393"/>
    <w:rsid w:val="003F59EA"/>
    <w:rsid w:val="003F5FE3"/>
    <w:rsid w:val="003F663A"/>
    <w:rsid w:val="003F787C"/>
    <w:rsid w:val="004037CE"/>
    <w:rsid w:val="00405E4A"/>
    <w:rsid w:val="0040648C"/>
    <w:rsid w:val="0040664F"/>
    <w:rsid w:val="00410141"/>
    <w:rsid w:val="004109B1"/>
    <w:rsid w:val="004112B1"/>
    <w:rsid w:val="0041170C"/>
    <w:rsid w:val="00412462"/>
    <w:rsid w:val="00412608"/>
    <w:rsid w:val="00415F23"/>
    <w:rsid w:val="0041747C"/>
    <w:rsid w:val="004177F9"/>
    <w:rsid w:val="00417C7C"/>
    <w:rsid w:val="00417F20"/>
    <w:rsid w:val="00421ACD"/>
    <w:rsid w:val="004226ED"/>
    <w:rsid w:val="00423837"/>
    <w:rsid w:val="00427085"/>
    <w:rsid w:val="004279B1"/>
    <w:rsid w:val="004279F0"/>
    <w:rsid w:val="00433883"/>
    <w:rsid w:val="0043494D"/>
    <w:rsid w:val="00435074"/>
    <w:rsid w:val="00437905"/>
    <w:rsid w:val="0043794D"/>
    <w:rsid w:val="00437E2D"/>
    <w:rsid w:val="004414B8"/>
    <w:rsid w:val="00441F16"/>
    <w:rsid w:val="004428A1"/>
    <w:rsid w:val="0044435D"/>
    <w:rsid w:val="0044577B"/>
    <w:rsid w:val="00445A54"/>
    <w:rsid w:val="00455024"/>
    <w:rsid w:val="00456537"/>
    <w:rsid w:val="00461C53"/>
    <w:rsid w:val="00461E8D"/>
    <w:rsid w:val="00461EC6"/>
    <w:rsid w:val="00462083"/>
    <w:rsid w:val="00462528"/>
    <w:rsid w:val="00464392"/>
    <w:rsid w:val="00465F74"/>
    <w:rsid w:val="0046601C"/>
    <w:rsid w:val="00466F94"/>
    <w:rsid w:val="0046738C"/>
    <w:rsid w:val="004674D2"/>
    <w:rsid w:val="0047001B"/>
    <w:rsid w:val="00471067"/>
    <w:rsid w:val="0047122E"/>
    <w:rsid w:val="00471CF5"/>
    <w:rsid w:val="00472EEA"/>
    <w:rsid w:val="004743C5"/>
    <w:rsid w:val="00475476"/>
    <w:rsid w:val="00475E1C"/>
    <w:rsid w:val="004764B2"/>
    <w:rsid w:val="00476D79"/>
    <w:rsid w:val="00476DD7"/>
    <w:rsid w:val="004832F1"/>
    <w:rsid w:val="00483AA0"/>
    <w:rsid w:val="00484C30"/>
    <w:rsid w:val="00484ED5"/>
    <w:rsid w:val="00484FDF"/>
    <w:rsid w:val="00486BDF"/>
    <w:rsid w:val="0049136E"/>
    <w:rsid w:val="0049286A"/>
    <w:rsid w:val="00492D49"/>
    <w:rsid w:val="004933DB"/>
    <w:rsid w:val="00493CB1"/>
    <w:rsid w:val="00493DFB"/>
    <w:rsid w:val="00494723"/>
    <w:rsid w:val="004951FD"/>
    <w:rsid w:val="0049541C"/>
    <w:rsid w:val="00495817"/>
    <w:rsid w:val="00495DF1"/>
    <w:rsid w:val="00496010"/>
    <w:rsid w:val="00496A3C"/>
    <w:rsid w:val="00496A48"/>
    <w:rsid w:val="004A005F"/>
    <w:rsid w:val="004A068D"/>
    <w:rsid w:val="004A3D49"/>
    <w:rsid w:val="004A448B"/>
    <w:rsid w:val="004A74C6"/>
    <w:rsid w:val="004A7977"/>
    <w:rsid w:val="004B060B"/>
    <w:rsid w:val="004B19FF"/>
    <w:rsid w:val="004B3357"/>
    <w:rsid w:val="004B4329"/>
    <w:rsid w:val="004B6A6D"/>
    <w:rsid w:val="004B6D38"/>
    <w:rsid w:val="004B74C6"/>
    <w:rsid w:val="004C142D"/>
    <w:rsid w:val="004C14A1"/>
    <w:rsid w:val="004C28DA"/>
    <w:rsid w:val="004C36DD"/>
    <w:rsid w:val="004C4B6D"/>
    <w:rsid w:val="004C4C30"/>
    <w:rsid w:val="004C4FBD"/>
    <w:rsid w:val="004C5999"/>
    <w:rsid w:val="004C5D2C"/>
    <w:rsid w:val="004C6034"/>
    <w:rsid w:val="004C7FEE"/>
    <w:rsid w:val="004D07D3"/>
    <w:rsid w:val="004D0F86"/>
    <w:rsid w:val="004D18DF"/>
    <w:rsid w:val="004D539B"/>
    <w:rsid w:val="004D57AB"/>
    <w:rsid w:val="004D5DB0"/>
    <w:rsid w:val="004D5FFD"/>
    <w:rsid w:val="004D676F"/>
    <w:rsid w:val="004D6B8D"/>
    <w:rsid w:val="004D712C"/>
    <w:rsid w:val="004D74D3"/>
    <w:rsid w:val="004D766A"/>
    <w:rsid w:val="004D795F"/>
    <w:rsid w:val="004E0B07"/>
    <w:rsid w:val="004E0BB8"/>
    <w:rsid w:val="004E1257"/>
    <w:rsid w:val="004E25E9"/>
    <w:rsid w:val="004E2FA4"/>
    <w:rsid w:val="004E4020"/>
    <w:rsid w:val="004E4FFB"/>
    <w:rsid w:val="004E5FE8"/>
    <w:rsid w:val="004F0066"/>
    <w:rsid w:val="004F076B"/>
    <w:rsid w:val="004F171C"/>
    <w:rsid w:val="004F1A1E"/>
    <w:rsid w:val="004F2351"/>
    <w:rsid w:val="004F2462"/>
    <w:rsid w:val="004F36CB"/>
    <w:rsid w:val="004F5A95"/>
    <w:rsid w:val="004F7BDB"/>
    <w:rsid w:val="005002A2"/>
    <w:rsid w:val="00500344"/>
    <w:rsid w:val="00500F42"/>
    <w:rsid w:val="005016AE"/>
    <w:rsid w:val="005017B3"/>
    <w:rsid w:val="005018CF"/>
    <w:rsid w:val="005021E7"/>
    <w:rsid w:val="0050231A"/>
    <w:rsid w:val="00506313"/>
    <w:rsid w:val="0050678D"/>
    <w:rsid w:val="005070C4"/>
    <w:rsid w:val="00507A51"/>
    <w:rsid w:val="00507C24"/>
    <w:rsid w:val="005117ED"/>
    <w:rsid w:val="005121CE"/>
    <w:rsid w:val="00512ADC"/>
    <w:rsid w:val="00513CA8"/>
    <w:rsid w:val="00515EBA"/>
    <w:rsid w:val="00516839"/>
    <w:rsid w:val="00516C14"/>
    <w:rsid w:val="0051702B"/>
    <w:rsid w:val="00520150"/>
    <w:rsid w:val="00520ABF"/>
    <w:rsid w:val="00520ADF"/>
    <w:rsid w:val="005224F3"/>
    <w:rsid w:val="0052287A"/>
    <w:rsid w:val="00522BCD"/>
    <w:rsid w:val="00522EA5"/>
    <w:rsid w:val="00523F73"/>
    <w:rsid w:val="00525046"/>
    <w:rsid w:val="0052541C"/>
    <w:rsid w:val="005268C4"/>
    <w:rsid w:val="00526F07"/>
    <w:rsid w:val="00526FC0"/>
    <w:rsid w:val="005306D2"/>
    <w:rsid w:val="005321BF"/>
    <w:rsid w:val="00532A78"/>
    <w:rsid w:val="00533FAC"/>
    <w:rsid w:val="0053477C"/>
    <w:rsid w:val="00535763"/>
    <w:rsid w:val="0053793F"/>
    <w:rsid w:val="00540C64"/>
    <w:rsid w:val="00540E84"/>
    <w:rsid w:val="005421F0"/>
    <w:rsid w:val="00543800"/>
    <w:rsid w:val="0054494D"/>
    <w:rsid w:val="005450B0"/>
    <w:rsid w:val="005451E7"/>
    <w:rsid w:val="00545528"/>
    <w:rsid w:val="00545894"/>
    <w:rsid w:val="00546021"/>
    <w:rsid w:val="005467C4"/>
    <w:rsid w:val="0054708A"/>
    <w:rsid w:val="0055049B"/>
    <w:rsid w:val="00551EB7"/>
    <w:rsid w:val="00551EED"/>
    <w:rsid w:val="00552813"/>
    <w:rsid w:val="005543C0"/>
    <w:rsid w:val="00554804"/>
    <w:rsid w:val="00555998"/>
    <w:rsid w:val="0055700D"/>
    <w:rsid w:val="00557474"/>
    <w:rsid w:val="00557E6D"/>
    <w:rsid w:val="005604A1"/>
    <w:rsid w:val="0056114E"/>
    <w:rsid w:val="00561974"/>
    <w:rsid w:val="00561D2F"/>
    <w:rsid w:val="00562AEE"/>
    <w:rsid w:val="00563DEA"/>
    <w:rsid w:val="005640C3"/>
    <w:rsid w:val="005644FA"/>
    <w:rsid w:val="00565851"/>
    <w:rsid w:val="00567614"/>
    <w:rsid w:val="00570728"/>
    <w:rsid w:val="00570CC2"/>
    <w:rsid w:val="00571CE0"/>
    <w:rsid w:val="0057215A"/>
    <w:rsid w:val="00572217"/>
    <w:rsid w:val="0057269F"/>
    <w:rsid w:val="00573919"/>
    <w:rsid w:val="005742D5"/>
    <w:rsid w:val="00574B53"/>
    <w:rsid w:val="00574CAE"/>
    <w:rsid w:val="00575067"/>
    <w:rsid w:val="00575363"/>
    <w:rsid w:val="0057725F"/>
    <w:rsid w:val="00577911"/>
    <w:rsid w:val="00577945"/>
    <w:rsid w:val="00580A07"/>
    <w:rsid w:val="00581308"/>
    <w:rsid w:val="00581D58"/>
    <w:rsid w:val="00581FDD"/>
    <w:rsid w:val="005823CD"/>
    <w:rsid w:val="005847F1"/>
    <w:rsid w:val="005856EE"/>
    <w:rsid w:val="0058678C"/>
    <w:rsid w:val="00586975"/>
    <w:rsid w:val="00586DF2"/>
    <w:rsid w:val="00587B1B"/>
    <w:rsid w:val="00590F9A"/>
    <w:rsid w:val="00591861"/>
    <w:rsid w:val="0059323B"/>
    <w:rsid w:val="00593427"/>
    <w:rsid w:val="0059465C"/>
    <w:rsid w:val="00594A0E"/>
    <w:rsid w:val="00594C3B"/>
    <w:rsid w:val="00594E21"/>
    <w:rsid w:val="00596F4A"/>
    <w:rsid w:val="005A01CD"/>
    <w:rsid w:val="005A1113"/>
    <w:rsid w:val="005A574E"/>
    <w:rsid w:val="005A5C60"/>
    <w:rsid w:val="005A70CE"/>
    <w:rsid w:val="005A7ADE"/>
    <w:rsid w:val="005B15E5"/>
    <w:rsid w:val="005B1744"/>
    <w:rsid w:val="005B3516"/>
    <w:rsid w:val="005B3539"/>
    <w:rsid w:val="005B3F7F"/>
    <w:rsid w:val="005B45DC"/>
    <w:rsid w:val="005B7500"/>
    <w:rsid w:val="005C0537"/>
    <w:rsid w:val="005C06C3"/>
    <w:rsid w:val="005C09F0"/>
    <w:rsid w:val="005C16FD"/>
    <w:rsid w:val="005C2196"/>
    <w:rsid w:val="005C3E8E"/>
    <w:rsid w:val="005C660D"/>
    <w:rsid w:val="005C7576"/>
    <w:rsid w:val="005D027F"/>
    <w:rsid w:val="005E0052"/>
    <w:rsid w:val="005E079B"/>
    <w:rsid w:val="005E0DD6"/>
    <w:rsid w:val="005E2353"/>
    <w:rsid w:val="005E25FB"/>
    <w:rsid w:val="005E4377"/>
    <w:rsid w:val="005E4BE0"/>
    <w:rsid w:val="005E5260"/>
    <w:rsid w:val="005E5729"/>
    <w:rsid w:val="005E5B7D"/>
    <w:rsid w:val="005E678B"/>
    <w:rsid w:val="005E707D"/>
    <w:rsid w:val="005E7512"/>
    <w:rsid w:val="005F1621"/>
    <w:rsid w:val="005F2ABF"/>
    <w:rsid w:val="005F58DA"/>
    <w:rsid w:val="005F7856"/>
    <w:rsid w:val="00600B96"/>
    <w:rsid w:val="00601A6C"/>
    <w:rsid w:val="006026B1"/>
    <w:rsid w:val="006026B4"/>
    <w:rsid w:val="00604777"/>
    <w:rsid w:val="006057BE"/>
    <w:rsid w:val="0060614C"/>
    <w:rsid w:val="0060630B"/>
    <w:rsid w:val="00606F61"/>
    <w:rsid w:val="00607177"/>
    <w:rsid w:val="006107C9"/>
    <w:rsid w:val="006111AF"/>
    <w:rsid w:val="00612979"/>
    <w:rsid w:val="00612C95"/>
    <w:rsid w:val="006132A4"/>
    <w:rsid w:val="00614A1B"/>
    <w:rsid w:val="00614C82"/>
    <w:rsid w:val="00614FF7"/>
    <w:rsid w:val="0061587B"/>
    <w:rsid w:val="00615D6C"/>
    <w:rsid w:val="0061617D"/>
    <w:rsid w:val="006203F5"/>
    <w:rsid w:val="00621147"/>
    <w:rsid w:val="00622304"/>
    <w:rsid w:val="0062262B"/>
    <w:rsid w:val="00623019"/>
    <w:rsid w:val="006238BA"/>
    <w:rsid w:val="00624E44"/>
    <w:rsid w:val="006267BF"/>
    <w:rsid w:val="00626F16"/>
    <w:rsid w:val="00627214"/>
    <w:rsid w:val="0063030E"/>
    <w:rsid w:val="006313EB"/>
    <w:rsid w:val="00631B6A"/>
    <w:rsid w:val="006324F9"/>
    <w:rsid w:val="00632759"/>
    <w:rsid w:val="0063314D"/>
    <w:rsid w:val="00633654"/>
    <w:rsid w:val="00633E24"/>
    <w:rsid w:val="006340C8"/>
    <w:rsid w:val="0063441B"/>
    <w:rsid w:val="006348A8"/>
    <w:rsid w:val="00634F0F"/>
    <w:rsid w:val="00636499"/>
    <w:rsid w:val="00636656"/>
    <w:rsid w:val="00637411"/>
    <w:rsid w:val="0063742C"/>
    <w:rsid w:val="0064189C"/>
    <w:rsid w:val="006418A0"/>
    <w:rsid w:val="006424D8"/>
    <w:rsid w:val="006426DB"/>
    <w:rsid w:val="006444FB"/>
    <w:rsid w:val="00644A7E"/>
    <w:rsid w:val="00644D1E"/>
    <w:rsid w:val="0064519B"/>
    <w:rsid w:val="00645B19"/>
    <w:rsid w:val="0064616B"/>
    <w:rsid w:val="00647361"/>
    <w:rsid w:val="00647466"/>
    <w:rsid w:val="00651421"/>
    <w:rsid w:val="00652CA5"/>
    <w:rsid w:val="006540D3"/>
    <w:rsid w:val="006542A1"/>
    <w:rsid w:val="00655067"/>
    <w:rsid w:val="006563AB"/>
    <w:rsid w:val="006579A6"/>
    <w:rsid w:val="00663A15"/>
    <w:rsid w:val="0066438A"/>
    <w:rsid w:val="00664DA7"/>
    <w:rsid w:val="00665E03"/>
    <w:rsid w:val="00666F72"/>
    <w:rsid w:val="0066719A"/>
    <w:rsid w:val="00671791"/>
    <w:rsid w:val="006717D3"/>
    <w:rsid w:val="006726CD"/>
    <w:rsid w:val="00673AEF"/>
    <w:rsid w:val="0067450A"/>
    <w:rsid w:val="00674656"/>
    <w:rsid w:val="00675BA4"/>
    <w:rsid w:val="006764FF"/>
    <w:rsid w:val="00676AF7"/>
    <w:rsid w:val="00677E5B"/>
    <w:rsid w:val="006802F3"/>
    <w:rsid w:val="00681A24"/>
    <w:rsid w:val="0068237E"/>
    <w:rsid w:val="00682A63"/>
    <w:rsid w:val="00683E2A"/>
    <w:rsid w:val="00684435"/>
    <w:rsid w:val="00684F7A"/>
    <w:rsid w:val="00686B3A"/>
    <w:rsid w:val="006905B7"/>
    <w:rsid w:val="0069222A"/>
    <w:rsid w:val="0069348A"/>
    <w:rsid w:val="006938D9"/>
    <w:rsid w:val="006950EE"/>
    <w:rsid w:val="00695DF8"/>
    <w:rsid w:val="00697ACA"/>
    <w:rsid w:val="006A050A"/>
    <w:rsid w:val="006A056F"/>
    <w:rsid w:val="006A1292"/>
    <w:rsid w:val="006A1500"/>
    <w:rsid w:val="006A1744"/>
    <w:rsid w:val="006A19E5"/>
    <w:rsid w:val="006A26A2"/>
    <w:rsid w:val="006A6AA8"/>
    <w:rsid w:val="006A77B5"/>
    <w:rsid w:val="006A7BEE"/>
    <w:rsid w:val="006B70E3"/>
    <w:rsid w:val="006C0349"/>
    <w:rsid w:val="006C0B13"/>
    <w:rsid w:val="006C1202"/>
    <w:rsid w:val="006C150A"/>
    <w:rsid w:val="006C220D"/>
    <w:rsid w:val="006C2524"/>
    <w:rsid w:val="006C3A5B"/>
    <w:rsid w:val="006C5608"/>
    <w:rsid w:val="006C636E"/>
    <w:rsid w:val="006C65B3"/>
    <w:rsid w:val="006C6C8C"/>
    <w:rsid w:val="006C76E9"/>
    <w:rsid w:val="006D1A4E"/>
    <w:rsid w:val="006D25D2"/>
    <w:rsid w:val="006D26E0"/>
    <w:rsid w:val="006D2AF9"/>
    <w:rsid w:val="006D3386"/>
    <w:rsid w:val="006D348B"/>
    <w:rsid w:val="006D449A"/>
    <w:rsid w:val="006D49FF"/>
    <w:rsid w:val="006D4A0E"/>
    <w:rsid w:val="006D5199"/>
    <w:rsid w:val="006D6A2F"/>
    <w:rsid w:val="006D6BAA"/>
    <w:rsid w:val="006D6CBC"/>
    <w:rsid w:val="006E111C"/>
    <w:rsid w:val="006E11AF"/>
    <w:rsid w:val="006E170B"/>
    <w:rsid w:val="006E21C2"/>
    <w:rsid w:val="006E27E9"/>
    <w:rsid w:val="006E2C5C"/>
    <w:rsid w:val="006E3A2E"/>
    <w:rsid w:val="006E3D3F"/>
    <w:rsid w:val="006E3D9A"/>
    <w:rsid w:val="006E56D4"/>
    <w:rsid w:val="006E57FC"/>
    <w:rsid w:val="006E5822"/>
    <w:rsid w:val="006E59AA"/>
    <w:rsid w:val="006E601A"/>
    <w:rsid w:val="006E6B7E"/>
    <w:rsid w:val="006E7AEB"/>
    <w:rsid w:val="006F147F"/>
    <w:rsid w:val="006F1AF5"/>
    <w:rsid w:val="006F1E32"/>
    <w:rsid w:val="006F273C"/>
    <w:rsid w:val="006F284E"/>
    <w:rsid w:val="006F3579"/>
    <w:rsid w:val="006F5396"/>
    <w:rsid w:val="006F57A9"/>
    <w:rsid w:val="006F7099"/>
    <w:rsid w:val="007042EA"/>
    <w:rsid w:val="0070458D"/>
    <w:rsid w:val="00704633"/>
    <w:rsid w:val="007047AD"/>
    <w:rsid w:val="00704847"/>
    <w:rsid w:val="00705021"/>
    <w:rsid w:val="007062C2"/>
    <w:rsid w:val="00706647"/>
    <w:rsid w:val="00706CA6"/>
    <w:rsid w:val="00706D2B"/>
    <w:rsid w:val="00707FF6"/>
    <w:rsid w:val="00710C83"/>
    <w:rsid w:val="00712BF5"/>
    <w:rsid w:val="007137B3"/>
    <w:rsid w:val="00713E05"/>
    <w:rsid w:val="00714643"/>
    <w:rsid w:val="0071577B"/>
    <w:rsid w:val="007157E5"/>
    <w:rsid w:val="00715E33"/>
    <w:rsid w:val="00717436"/>
    <w:rsid w:val="00717D8C"/>
    <w:rsid w:val="00720810"/>
    <w:rsid w:val="00720E55"/>
    <w:rsid w:val="00721A2A"/>
    <w:rsid w:val="00721FB7"/>
    <w:rsid w:val="00722B0F"/>
    <w:rsid w:val="00723358"/>
    <w:rsid w:val="0072448C"/>
    <w:rsid w:val="00724B7D"/>
    <w:rsid w:val="007251FB"/>
    <w:rsid w:val="007254C1"/>
    <w:rsid w:val="00725965"/>
    <w:rsid w:val="0072605E"/>
    <w:rsid w:val="0072748C"/>
    <w:rsid w:val="00727CFA"/>
    <w:rsid w:val="0073091C"/>
    <w:rsid w:val="0073293E"/>
    <w:rsid w:val="00733429"/>
    <w:rsid w:val="00735CBC"/>
    <w:rsid w:val="00735E1D"/>
    <w:rsid w:val="007366E8"/>
    <w:rsid w:val="00736A12"/>
    <w:rsid w:val="00741FF9"/>
    <w:rsid w:val="007422A3"/>
    <w:rsid w:val="00743127"/>
    <w:rsid w:val="00743486"/>
    <w:rsid w:val="00743F7F"/>
    <w:rsid w:val="007443C0"/>
    <w:rsid w:val="007447FF"/>
    <w:rsid w:val="00744CBE"/>
    <w:rsid w:val="0074533F"/>
    <w:rsid w:val="00745920"/>
    <w:rsid w:val="0074631F"/>
    <w:rsid w:val="007510F1"/>
    <w:rsid w:val="00752BAD"/>
    <w:rsid w:val="007539C5"/>
    <w:rsid w:val="0075638B"/>
    <w:rsid w:val="00761324"/>
    <w:rsid w:val="00761E92"/>
    <w:rsid w:val="00761FB1"/>
    <w:rsid w:val="00762E16"/>
    <w:rsid w:val="0076344F"/>
    <w:rsid w:val="00763775"/>
    <w:rsid w:val="00766E41"/>
    <w:rsid w:val="00767B3C"/>
    <w:rsid w:val="00767BCD"/>
    <w:rsid w:val="00770CC1"/>
    <w:rsid w:val="00771362"/>
    <w:rsid w:val="007722D2"/>
    <w:rsid w:val="00772D95"/>
    <w:rsid w:val="00774093"/>
    <w:rsid w:val="007747CF"/>
    <w:rsid w:val="00775C68"/>
    <w:rsid w:val="00775EB8"/>
    <w:rsid w:val="007779AD"/>
    <w:rsid w:val="00780C06"/>
    <w:rsid w:val="007854F9"/>
    <w:rsid w:val="00785967"/>
    <w:rsid w:val="0079045C"/>
    <w:rsid w:val="0079056A"/>
    <w:rsid w:val="007906B6"/>
    <w:rsid w:val="007912AE"/>
    <w:rsid w:val="007923E9"/>
    <w:rsid w:val="00792A4B"/>
    <w:rsid w:val="00792CFB"/>
    <w:rsid w:val="007933A9"/>
    <w:rsid w:val="0079387E"/>
    <w:rsid w:val="007956F2"/>
    <w:rsid w:val="00797700"/>
    <w:rsid w:val="0079784F"/>
    <w:rsid w:val="00797B43"/>
    <w:rsid w:val="007A0086"/>
    <w:rsid w:val="007A0CE5"/>
    <w:rsid w:val="007A44D5"/>
    <w:rsid w:val="007A481D"/>
    <w:rsid w:val="007A541F"/>
    <w:rsid w:val="007A5809"/>
    <w:rsid w:val="007A5BE4"/>
    <w:rsid w:val="007A6924"/>
    <w:rsid w:val="007A6DFE"/>
    <w:rsid w:val="007B1AFB"/>
    <w:rsid w:val="007B1C4A"/>
    <w:rsid w:val="007B222F"/>
    <w:rsid w:val="007B2D58"/>
    <w:rsid w:val="007B33B7"/>
    <w:rsid w:val="007B37B4"/>
    <w:rsid w:val="007B40D3"/>
    <w:rsid w:val="007B44DB"/>
    <w:rsid w:val="007B49AA"/>
    <w:rsid w:val="007B5D63"/>
    <w:rsid w:val="007C2999"/>
    <w:rsid w:val="007C624D"/>
    <w:rsid w:val="007C63C3"/>
    <w:rsid w:val="007C75A9"/>
    <w:rsid w:val="007D08EB"/>
    <w:rsid w:val="007D0D4E"/>
    <w:rsid w:val="007D1377"/>
    <w:rsid w:val="007D3886"/>
    <w:rsid w:val="007D401B"/>
    <w:rsid w:val="007D5968"/>
    <w:rsid w:val="007D6E4E"/>
    <w:rsid w:val="007E03BB"/>
    <w:rsid w:val="007E0AA4"/>
    <w:rsid w:val="007E2367"/>
    <w:rsid w:val="007E248A"/>
    <w:rsid w:val="007E2CD3"/>
    <w:rsid w:val="007E3289"/>
    <w:rsid w:val="007E457F"/>
    <w:rsid w:val="007E4853"/>
    <w:rsid w:val="007E4922"/>
    <w:rsid w:val="007E68A7"/>
    <w:rsid w:val="007E6F69"/>
    <w:rsid w:val="007E76C0"/>
    <w:rsid w:val="007F01AE"/>
    <w:rsid w:val="007F117F"/>
    <w:rsid w:val="007F1273"/>
    <w:rsid w:val="007F1CD5"/>
    <w:rsid w:val="007F20A3"/>
    <w:rsid w:val="007F210A"/>
    <w:rsid w:val="007F291D"/>
    <w:rsid w:val="007F3861"/>
    <w:rsid w:val="007F3B12"/>
    <w:rsid w:val="007F447D"/>
    <w:rsid w:val="007F4A7E"/>
    <w:rsid w:val="007F590C"/>
    <w:rsid w:val="007F5978"/>
    <w:rsid w:val="008006AC"/>
    <w:rsid w:val="008009E5"/>
    <w:rsid w:val="00800C65"/>
    <w:rsid w:val="00800CA7"/>
    <w:rsid w:val="00801703"/>
    <w:rsid w:val="00803BAA"/>
    <w:rsid w:val="00803D2E"/>
    <w:rsid w:val="008043BF"/>
    <w:rsid w:val="0080731E"/>
    <w:rsid w:val="00807799"/>
    <w:rsid w:val="00810253"/>
    <w:rsid w:val="008127D9"/>
    <w:rsid w:val="0081334B"/>
    <w:rsid w:val="008133F8"/>
    <w:rsid w:val="0081502B"/>
    <w:rsid w:val="008159AB"/>
    <w:rsid w:val="00815A67"/>
    <w:rsid w:val="00816CF1"/>
    <w:rsid w:val="00820286"/>
    <w:rsid w:val="00820BEB"/>
    <w:rsid w:val="00821114"/>
    <w:rsid w:val="0082182C"/>
    <w:rsid w:val="00822B1C"/>
    <w:rsid w:val="0082394A"/>
    <w:rsid w:val="00823D26"/>
    <w:rsid w:val="00825CB8"/>
    <w:rsid w:val="00826D74"/>
    <w:rsid w:val="00830196"/>
    <w:rsid w:val="00830651"/>
    <w:rsid w:val="00831AA6"/>
    <w:rsid w:val="00832518"/>
    <w:rsid w:val="00832933"/>
    <w:rsid w:val="00832D4F"/>
    <w:rsid w:val="00832F30"/>
    <w:rsid w:val="00833517"/>
    <w:rsid w:val="00833835"/>
    <w:rsid w:val="00833946"/>
    <w:rsid w:val="0083443D"/>
    <w:rsid w:val="008376C2"/>
    <w:rsid w:val="008378B0"/>
    <w:rsid w:val="008401E0"/>
    <w:rsid w:val="00840A5E"/>
    <w:rsid w:val="00841376"/>
    <w:rsid w:val="008413A8"/>
    <w:rsid w:val="00841918"/>
    <w:rsid w:val="00842AD6"/>
    <w:rsid w:val="008436C6"/>
    <w:rsid w:val="00843FAC"/>
    <w:rsid w:val="008449E7"/>
    <w:rsid w:val="008450E2"/>
    <w:rsid w:val="008451E2"/>
    <w:rsid w:val="00845505"/>
    <w:rsid w:val="00845765"/>
    <w:rsid w:val="00845CB1"/>
    <w:rsid w:val="0084722F"/>
    <w:rsid w:val="00847F77"/>
    <w:rsid w:val="00850A85"/>
    <w:rsid w:val="0085237C"/>
    <w:rsid w:val="00852DDB"/>
    <w:rsid w:val="00854A5A"/>
    <w:rsid w:val="00856F8E"/>
    <w:rsid w:val="008574BE"/>
    <w:rsid w:val="008575E9"/>
    <w:rsid w:val="00857886"/>
    <w:rsid w:val="00860F76"/>
    <w:rsid w:val="00861AD2"/>
    <w:rsid w:val="00861DAA"/>
    <w:rsid w:val="00862DF8"/>
    <w:rsid w:val="00863904"/>
    <w:rsid w:val="00864894"/>
    <w:rsid w:val="008669C2"/>
    <w:rsid w:val="00870C18"/>
    <w:rsid w:val="008712E2"/>
    <w:rsid w:val="00871851"/>
    <w:rsid w:val="0087305E"/>
    <w:rsid w:val="0087472E"/>
    <w:rsid w:val="00875098"/>
    <w:rsid w:val="008760B1"/>
    <w:rsid w:val="00876932"/>
    <w:rsid w:val="0087799E"/>
    <w:rsid w:val="00880FE9"/>
    <w:rsid w:val="00881256"/>
    <w:rsid w:val="008814DE"/>
    <w:rsid w:val="008815F3"/>
    <w:rsid w:val="008827CF"/>
    <w:rsid w:val="008832F2"/>
    <w:rsid w:val="00883711"/>
    <w:rsid w:val="008843D5"/>
    <w:rsid w:val="00884565"/>
    <w:rsid w:val="00884DCF"/>
    <w:rsid w:val="008854F0"/>
    <w:rsid w:val="008878C1"/>
    <w:rsid w:val="008917FE"/>
    <w:rsid w:val="008926F5"/>
    <w:rsid w:val="00892D3F"/>
    <w:rsid w:val="00894BCF"/>
    <w:rsid w:val="00895916"/>
    <w:rsid w:val="008967E8"/>
    <w:rsid w:val="0089691D"/>
    <w:rsid w:val="008A2B6B"/>
    <w:rsid w:val="008A2CDC"/>
    <w:rsid w:val="008A4314"/>
    <w:rsid w:val="008A449D"/>
    <w:rsid w:val="008A486C"/>
    <w:rsid w:val="008A56A8"/>
    <w:rsid w:val="008A6D36"/>
    <w:rsid w:val="008A73A4"/>
    <w:rsid w:val="008A77E7"/>
    <w:rsid w:val="008B0BAC"/>
    <w:rsid w:val="008B0DCC"/>
    <w:rsid w:val="008B2778"/>
    <w:rsid w:val="008B2F78"/>
    <w:rsid w:val="008B3597"/>
    <w:rsid w:val="008B4104"/>
    <w:rsid w:val="008B530C"/>
    <w:rsid w:val="008B6065"/>
    <w:rsid w:val="008B6EFA"/>
    <w:rsid w:val="008C0FA8"/>
    <w:rsid w:val="008C1787"/>
    <w:rsid w:val="008C229F"/>
    <w:rsid w:val="008C288F"/>
    <w:rsid w:val="008C31D7"/>
    <w:rsid w:val="008C38F1"/>
    <w:rsid w:val="008C652A"/>
    <w:rsid w:val="008C65D6"/>
    <w:rsid w:val="008C6B58"/>
    <w:rsid w:val="008C77F4"/>
    <w:rsid w:val="008D1169"/>
    <w:rsid w:val="008D1249"/>
    <w:rsid w:val="008D1E4A"/>
    <w:rsid w:val="008D23D8"/>
    <w:rsid w:val="008D36BB"/>
    <w:rsid w:val="008D400C"/>
    <w:rsid w:val="008D42C6"/>
    <w:rsid w:val="008D45D3"/>
    <w:rsid w:val="008D4B9B"/>
    <w:rsid w:val="008D5D27"/>
    <w:rsid w:val="008D6667"/>
    <w:rsid w:val="008D6878"/>
    <w:rsid w:val="008D6902"/>
    <w:rsid w:val="008D6AD3"/>
    <w:rsid w:val="008D7704"/>
    <w:rsid w:val="008D7A51"/>
    <w:rsid w:val="008E0943"/>
    <w:rsid w:val="008E0A07"/>
    <w:rsid w:val="008E1A4F"/>
    <w:rsid w:val="008E2286"/>
    <w:rsid w:val="008E2DA3"/>
    <w:rsid w:val="008E3639"/>
    <w:rsid w:val="008E46E2"/>
    <w:rsid w:val="008E5A2F"/>
    <w:rsid w:val="008F0816"/>
    <w:rsid w:val="008F2075"/>
    <w:rsid w:val="008F2D79"/>
    <w:rsid w:val="008F3327"/>
    <w:rsid w:val="008F3A9D"/>
    <w:rsid w:val="008F3C53"/>
    <w:rsid w:val="008F4F88"/>
    <w:rsid w:val="008F5048"/>
    <w:rsid w:val="009003DC"/>
    <w:rsid w:val="00901C72"/>
    <w:rsid w:val="00902892"/>
    <w:rsid w:val="00903035"/>
    <w:rsid w:val="009034AD"/>
    <w:rsid w:val="00903F95"/>
    <w:rsid w:val="0090408D"/>
    <w:rsid w:val="0091097C"/>
    <w:rsid w:val="00910991"/>
    <w:rsid w:val="0091139C"/>
    <w:rsid w:val="00913929"/>
    <w:rsid w:val="00913E0B"/>
    <w:rsid w:val="00914A31"/>
    <w:rsid w:val="0091569D"/>
    <w:rsid w:val="00916AE7"/>
    <w:rsid w:val="00920EFC"/>
    <w:rsid w:val="00922032"/>
    <w:rsid w:val="0092388B"/>
    <w:rsid w:val="009255CD"/>
    <w:rsid w:val="00925B95"/>
    <w:rsid w:val="00925FAE"/>
    <w:rsid w:val="00926477"/>
    <w:rsid w:val="00926597"/>
    <w:rsid w:val="00927789"/>
    <w:rsid w:val="00927CF0"/>
    <w:rsid w:val="00930707"/>
    <w:rsid w:val="00931236"/>
    <w:rsid w:val="00932527"/>
    <w:rsid w:val="0093258E"/>
    <w:rsid w:val="00932E43"/>
    <w:rsid w:val="00933A84"/>
    <w:rsid w:val="00933D79"/>
    <w:rsid w:val="00936865"/>
    <w:rsid w:val="0094231E"/>
    <w:rsid w:val="00943964"/>
    <w:rsid w:val="0094475C"/>
    <w:rsid w:val="00944E34"/>
    <w:rsid w:val="009467B7"/>
    <w:rsid w:val="00946BED"/>
    <w:rsid w:val="00946DD3"/>
    <w:rsid w:val="00946EE8"/>
    <w:rsid w:val="00947232"/>
    <w:rsid w:val="00950B9D"/>
    <w:rsid w:val="00950C71"/>
    <w:rsid w:val="009549F8"/>
    <w:rsid w:val="00955C1A"/>
    <w:rsid w:val="00955DC6"/>
    <w:rsid w:val="0095795C"/>
    <w:rsid w:val="00957E04"/>
    <w:rsid w:val="009609AE"/>
    <w:rsid w:val="00961416"/>
    <w:rsid w:val="00961B06"/>
    <w:rsid w:val="00961D35"/>
    <w:rsid w:val="00961DBD"/>
    <w:rsid w:val="0096249C"/>
    <w:rsid w:val="009624B2"/>
    <w:rsid w:val="00962891"/>
    <w:rsid w:val="0096534C"/>
    <w:rsid w:val="00965416"/>
    <w:rsid w:val="009707E2"/>
    <w:rsid w:val="00970E82"/>
    <w:rsid w:val="00971A81"/>
    <w:rsid w:val="00972582"/>
    <w:rsid w:val="00972F8E"/>
    <w:rsid w:val="00973E01"/>
    <w:rsid w:val="00974BDB"/>
    <w:rsid w:val="00977235"/>
    <w:rsid w:val="00977808"/>
    <w:rsid w:val="0098005C"/>
    <w:rsid w:val="00980811"/>
    <w:rsid w:val="00982D22"/>
    <w:rsid w:val="00982D52"/>
    <w:rsid w:val="00987C1E"/>
    <w:rsid w:val="00990242"/>
    <w:rsid w:val="0099094D"/>
    <w:rsid w:val="00991D77"/>
    <w:rsid w:val="00991DDC"/>
    <w:rsid w:val="00992525"/>
    <w:rsid w:val="009926DC"/>
    <w:rsid w:val="00992D4B"/>
    <w:rsid w:val="0099448A"/>
    <w:rsid w:val="009946C2"/>
    <w:rsid w:val="0099482D"/>
    <w:rsid w:val="00994C16"/>
    <w:rsid w:val="009965A2"/>
    <w:rsid w:val="00996940"/>
    <w:rsid w:val="00996D5C"/>
    <w:rsid w:val="009A0859"/>
    <w:rsid w:val="009A311C"/>
    <w:rsid w:val="009A40EB"/>
    <w:rsid w:val="009A6501"/>
    <w:rsid w:val="009A7BB4"/>
    <w:rsid w:val="009B0256"/>
    <w:rsid w:val="009B0AF9"/>
    <w:rsid w:val="009B27B4"/>
    <w:rsid w:val="009B33E5"/>
    <w:rsid w:val="009B55B6"/>
    <w:rsid w:val="009B5991"/>
    <w:rsid w:val="009B59BA"/>
    <w:rsid w:val="009B661A"/>
    <w:rsid w:val="009B7271"/>
    <w:rsid w:val="009C0588"/>
    <w:rsid w:val="009C08EB"/>
    <w:rsid w:val="009C126B"/>
    <w:rsid w:val="009C1381"/>
    <w:rsid w:val="009C1D41"/>
    <w:rsid w:val="009C1E01"/>
    <w:rsid w:val="009C266B"/>
    <w:rsid w:val="009C36B8"/>
    <w:rsid w:val="009C37F7"/>
    <w:rsid w:val="009C3C38"/>
    <w:rsid w:val="009C42C6"/>
    <w:rsid w:val="009C769D"/>
    <w:rsid w:val="009D01CD"/>
    <w:rsid w:val="009D2092"/>
    <w:rsid w:val="009D2695"/>
    <w:rsid w:val="009D2A4E"/>
    <w:rsid w:val="009D47EA"/>
    <w:rsid w:val="009D47F2"/>
    <w:rsid w:val="009D73DC"/>
    <w:rsid w:val="009D7CD0"/>
    <w:rsid w:val="009E001E"/>
    <w:rsid w:val="009E0AB1"/>
    <w:rsid w:val="009E407D"/>
    <w:rsid w:val="009E5CC2"/>
    <w:rsid w:val="009E6672"/>
    <w:rsid w:val="009F10EA"/>
    <w:rsid w:val="009F1A84"/>
    <w:rsid w:val="009F24B5"/>
    <w:rsid w:val="009F285A"/>
    <w:rsid w:val="009F3D73"/>
    <w:rsid w:val="009F57DB"/>
    <w:rsid w:val="009F631F"/>
    <w:rsid w:val="009F6AF7"/>
    <w:rsid w:val="009F6E63"/>
    <w:rsid w:val="009F7266"/>
    <w:rsid w:val="009F74C6"/>
    <w:rsid w:val="00A0096C"/>
    <w:rsid w:val="00A0105D"/>
    <w:rsid w:val="00A01654"/>
    <w:rsid w:val="00A01EDD"/>
    <w:rsid w:val="00A020A5"/>
    <w:rsid w:val="00A02385"/>
    <w:rsid w:val="00A02443"/>
    <w:rsid w:val="00A025E1"/>
    <w:rsid w:val="00A0284E"/>
    <w:rsid w:val="00A02922"/>
    <w:rsid w:val="00A036D1"/>
    <w:rsid w:val="00A04B58"/>
    <w:rsid w:val="00A06B6B"/>
    <w:rsid w:val="00A07913"/>
    <w:rsid w:val="00A079C1"/>
    <w:rsid w:val="00A07AB0"/>
    <w:rsid w:val="00A105AF"/>
    <w:rsid w:val="00A119EA"/>
    <w:rsid w:val="00A148EF"/>
    <w:rsid w:val="00A157D7"/>
    <w:rsid w:val="00A213AE"/>
    <w:rsid w:val="00A22B66"/>
    <w:rsid w:val="00A23111"/>
    <w:rsid w:val="00A23557"/>
    <w:rsid w:val="00A23CDE"/>
    <w:rsid w:val="00A255E6"/>
    <w:rsid w:val="00A25668"/>
    <w:rsid w:val="00A26279"/>
    <w:rsid w:val="00A278A6"/>
    <w:rsid w:val="00A316E8"/>
    <w:rsid w:val="00A31DE4"/>
    <w:rsid w:val="00A3234C"/>
    <w:rsid w:val="00A32853"/>
    <w:rsid w:val="00A3295F"/>
    <w:rsid w:val="00A33066"/>
    <w:rsid w:val="00A34BB0"/>
    <w:rsid w:val="00A34FD7"/>
    <w:rsid w:val="00A3547C"/>
    <w:rsid w:val="00A3549D"/>
    <w:rsid w:val="00A362AF"/>
    <w:rsid w:val="00A40982"/>
    <w:rsid w:val="00A411C4"/>
    <w:rsid w:val="00A4196B"/>
    <w:rsid w:val="00A42D32"/>
    <w:rsid w:val="00A444A5"/>
    <w:rsid w:val="00A45123"/>
    <w:rsid w:val="00A45D83"/>
    <w:rsid w:val="00A45E51"/>
    <w:rsid w:val="00A461F7"/>
    <w:rsid w:val="00A46F6F"/>
    <w:rsid w:val="00A47901"/>
    <w:rsid w:val="00A506A1"/>
    <w:rsid w:val="00A507C7"/>
    <w:rsid w:val="00A50BD6"/>
    <w:rsid w:val="00A5104A"/>
    <w:rsid w:val="00A5147D"/>
    <w:rsid w:val="00A522BC"/>
    <w:rsid w:val="00A5233D"/>
    <w:rsid w:val="00A52451"/>
    <w:rsid w:val="00A53176"/>
    <w:rsid w:val="00A540AA"/>
    <w:rsid w:val="00A5480C"/>
    <w:rsid w:val="00A54E2E"/>
    <w:rsid w:val="00A5567E"/>
    <w:rsid w:val="00A56496"/>
    <w:rsid w:val="00A56758"/>
    <w:rsid w:val="00A6019B"/>
    <w:rsid w:val="00A60D31"/>
    <w:rsid w:val="00A619F9"/>
    <w:rsid w:val="00A619FD"/>
    <w:rsid w:val="00A64714"/>
    <w:rsid w:val="00A648D6"/>
    <w:rsid w:val="00A658D6"/>
    <w:rsid w:val="00A6649D"/>
    <w:rsid w:val="00A679BF"/>
    <w:rsid w:val="00A67A5B"/>
    <w:rsid w:val="00A70FBD"/>
    <w:rsid w:val="00A716A8"/>
    <w:rsid w:val="00A719C0"/>
    <w:rsid w:val="00A73D59"/>
    <w:rsid w:val="00A747DD"/>
    <w:rsid w:val="00A74A36"/>
    <w:rsid w:val="00A75FCB"/>
    <w:rsid w:val="00A762C9"/>
    <w:rsid w:val="00A76757"/>
    <w:rsid w:val="00A77024"/>
    <w:rsid w:val="00A80454"/>
    <w:rsid w:val="00A80A6C"/>
    <w:rsid w:val="00A81321"/>
    <w:rsid w:val="00A81E66"/>
    <w:rsid w:val="00A83AEE"/>
    <w:rsid w:val="00A84EC7"/>
    <w:rsid w:val="00A84EE6"/>
    <w:rsid w:val="00A85AEA"/>
    <w:rsid w:val="00A85EF0"/>
    <w:rsid w:val="00A86DCA"/>
    <w:rsid w:val="00A8731C"/>
    <w:rsid w:val="00A8744D"/>
    <w:rsid w:val="00A877C0"/>
    <w:rsid w:val="00A87994"/>
    <w:rsid w:val="00A90115"/>
    <w:rsid w:val="00A90408"/>
    <w:rsid w:val="00A9146D"/>
    <w:rsid w:val="00A918E2"/>
    <w:rsid w:val="00A91E9D"/>
    <w:rsid w:val="00A94DC1"/>
    <w:rsid w:val="00A95243"/>
    <w:rsid w:val="00A95697"/>
    <w:rsid w:val="00A95D29"/>
    <w:rsid w:val="00A95F80"/>
    <w:rsid w:val="00A964E3"/>
    <w:rsid w:val="00A9706B"/>
    <w:rsid w:val="00AA0C02"/>
    <w:rsid w:val="00AA1433"/>
    <w:rsid w:val="00AA1840"/>
    <w:rsid w:val="00AA186A"/>
    <w:rsid w:val="00AA21AF"/>
    <w:rsid w:val="00AA2279"/>
    <w:rsid w:val="00AA3139"/>
    <w:rsid w:val="00AA3392"/>
    <w:rsid w:val="00AA4A27"/>
    <w:rsid w:val="00AA550D"/>
    <w:rsid w:val="00AA6541"/>
    <w:rsid w:val="00AA6A55"/>
    <w:rsid w:val="00AA6AD4"/>
    <w:rsid w:val="00AA6C70"/>
    <w:rsid w:val="00AA7C0E"/>
    <w:rsid w:val="00AA7C52"/>
    <w:rsid w:val="00AA7DCD"/>
    <w:rsid w:val="00AB06B0"/>
    <w:rsid w:val="00AB1090"/>
    <w:rsid w:val="00AB13ED"/>
    <w:rsid w:val="00AB1976"/>
    <w:rsid w:val="00AB2B84"/>
    <w:rsid w:val="00AB2BBC"/>
    <w:rsid w:val="00AB4828"/>
    <w:rsid w:val="00AB4C6A"/>
    <w:rsid w:val="00AB5596"/>
    <w:rsid w:val="00AB6731"/>
    <w:rsid w:val="00AC0249"/>
    <w:rsid w:val="00AC193A"/>
    <w:rsid w:val="00AC1DB2"/>
    <w:rsid w:val="00AC2F3A"/>
    <w:rsid w:val="00AC46C7"/>
    <w:rsid w:val="00AC60EF"/>
    <w:rsid w:val="00AC639A"/>
    <w:rsid w:val="00AC645D"/>
    <w:rsid w:val="00AC6AF3"/>
    <w:rsid w:val="00AC6D00"/>
    <w:rsid w:val="00AC7F50"/>
    <w:rsid w:val="00AD1064"/>
    <w:rsid w:val="00AD18D6"/>
    <w:rsid w:val="00AD253B"/>
    <w:rsid w:val="00AD2CB2"/>
    <w:rsid w:val="00AD31B9"/>
    <w:rsid w:val="00AD3597"/>
    <w:rsid w:val="00AD3AA1"/>
    <w:rsid w:val="00AD4F0C"/>
    <w:rsid w:val="00AD5272"/>
    <w:rsid w:val="00AE024D"/>
    <w:rsid w:val="00AE14B1"/>
    <w:rsid w:val="00AE2D35"/>
    <w:rsid w:val="00AE3714"/>
    <w:rsid w:val="00AE4FF5"/>
    <w:rsid w:val="00AE56BB"/>
    <w:rsid w:val="00AE5799"/>
    <w:rsid w:val="00AE6B5F"/>
    <w:rsid w:val="00AE6F03"/>
    <w:rsid w:val="00AE77AB"/>
    <w:rsid w:val="00AF3ED9"/>
    <w:rsid w:val="00AF5C60"/>
    <w:rsid w:val="00AF7F4C"/>
    <w:rsid w:val="00B001EC"/>
    <w:rsid w:val="00B03299"/>
    <w:rsid w:val="00B033DA"/>
    <w:rsid w:val="00B04FD5"/>
    <w:rsid w:val="00B05B08"/>
    <w:rsid w:val="00B0603B"/>
    <w:rsid w:val="00B064EE"/>
    <w:rsid w:val="00B1014A"/>
    <w:rsid w:val="00B101E0"/>
    <w:rsid w:val="00B10207"/>
    <w:rsid w:val="00B105F3"/>
    <w:rsid w:val="00B110FB"/>
    <w:rsid w:val="00B12A70"/>
    <w:rsid w:val="00B131D7"/>
    <w:rsid w:val="00B151B4"/>
    <w:rsid w:val="00B15DA8"/>
    <w:rsid w:val="00B16537"/>
    <w:rsid w:val="00B170A7"/>
    <w:rsid w:val="00B17727"/>
    <w:rsid w:val="00B229B7"/>
    <w:rsid w:val="00B23C1B"/>
    <w:rsid w:val="00B23C88"/>
    <w:rsid w:val="00B240A0"/>
    <w:rsid w:val="00B244B5"/>
    <w:rsid w:val="00B2512B"/>
    <w:rsid w:val="00B254C9"/>
    <w:rsid w:val="00B25DC1"/>
    <w:rsid w:val="00B275F1"/>
    <w:rsid w:val="00B27C9A"/>
    <w:rsid w:val="00B31114"/>
    <w:rsid w:val="00B328C8"/>
    <w:rsid w:val="00B3429D"/>
    <w:rsid w:val="00B34962"/>
    <w:rsid w:val="00B35A86"/>
    <w:rsid w:val="00B367DF"/>
    <w:rsid w:val="00B36ACB"/>
    <w:rsid w:val="00B40819"/>
    <w:rsid w:val="00B42400"/>
    <w:rsid w:val="00B42465"/>
    <w:rsid w:val="00B42E59"/>
    <w:rsid w:val="00B43705"/>
    <w:rsid w:val="00B43BDE"/>
    <w:rsid w:val="00B43C67"/>
    <w:rsid w:val="00B44139"/>
    <w:rsid w:val="00B458AC"/>
    <w:rsid w:val="00B45C49"/>
    <w:rsid w:val="00B4784C"/>
    <w:rsid w:val="00B50AB8"/>
    <w:rsid w:val="00B51961"/>
    <w:rsid w:val="00B51B80"/>
    <w:rsid w:val="00B52575"/>
    <w:rsid w:val="00B5575F"/>
    <w:rsid w:val="00B56EDC"/>
    <w:rsid w:val="00B57A3B"/>
    <w:rsid w:val="00B60492"/>
    <w:rsid w:val="00B621AB"/>
    <w:rsid w:val="00B621C6"/>
    <w:rsid w:val="00B626D2"/>
    <w:rsid w:val="00B628E7"/>
    <w:rsid w:val="00B65CDF"/>
    <w:rsid w:val="00B66BF4"/>
    <w:rsid w:val="00B66F7B"/>
    <w:rsid w:val="00B66FAE"/>
    <w:rsid w:val="00B73ABC"/>
    <w:rsid w:val="00B73F0E"/>
    <w:rsid w:val="00B74547"/>
    <w:rsid w:val="00B747E6"/>
    <w:rsid w:val="00B74D9B"/>
    <w:rsid w:val="00B75049"/>
    <w:rsid w:val="00B75C1A"/>
    <w:rsid w:val="00B76635"/>
    <w:rsid w:val="00B76899"/>
    <w:rsid w:val="00B77721"/>
    <w:rsid w:val="00B77D87"/>
    <w:rsid w:val="00B81049"/>
    <w:rsid w:val="00B822DE"/>
    <w:rsid w:val="00B8303C"/>
    <w:rsid w:val="00B83847"/>
    <w:rsid w:val="00B851A7"/>
    <w:rsid w:val="00B855F6"/>
    <w:rsid w:val="00B86DE9"/>
    <w:rsid w:val="00B87DD5"/>
    <w:rsid w:val="00B92572"/>
    <w:rsid w:val="00B932D8"/>
    <w:rsid w:val="00B93398"/>
    <w:rsid w:val="00B94FD5"/>
    <w:rsid w:val="00B9670A"/>
    <w:rsid w:val="00B97CD8"/>
    <w:rsid w:val="00BA1869"/>
    <w:rsid w:val="00BA1E32"/>
    <w:rsid w:val="00BA1F0C"/>
    <w:rsid w:val="00BA296A"/>
    <w:rsid w:val="00BA4784"/>
    <w:rsid w:val="00BA4E87"/>
    <w:rsid w:val="00BA52FC"/>
    <w:rsid w:val="00BB2C0E"/>
    <w:rsid w:val="00BB2CA8"/>
    <w:rsid w:val="00BB3D39"/>
    <w:rsid w:val="00BB3F7A"/>
    <w:rsid w:val="00BB47CB"/>
    <w:rsid w:val="00BB5404"/>
    <w:rsid w:val="00BB7A0F"/>
    <w:rsid w:val="00BB7D91"/>
    <w:rsid w:val="00BC0208"/>
    <w:rsid w:val="00BC0B3F"/>
    <w:rsid w:val="00BC1345"/>
    <w:rsid w:val="00BC2324"/>
    <w:rsid w:val="00BC3396"/>
    <w:rsid w:val="00BC5118"/>
    <w:rsid w:val="00BC5C2A"/>
    <w:rsid w:val="00BD030A"/>
    <w:rsid w:val="00BD0977"/>
    <w:rsid w:val="00BD139E"/>
    <w:rsid w:val="00BD1AFD"/>
    <w:rsid w:val="00BD2F31"/>
    <w:rsid w:val="00BD39F9"/>
    <w:rsid w:val="00BD3CB8"/>
    <w:rsid w:val="00BD3EE6"/>
    <w:rsid w:val="00BD4DB7"/>
    <w:rsid w:val="00BD6AB0"/>
    <w:rsid w:val="00BD73A0"/>
    <w:rsid w:val="00BD7C1B"/>
    <w:rsid w:val="00BE0F4C"/>
    <w:rsid w:val="00BE1CFB"/>
    <w:rsid w:val="00BE1EDE"/>
    <w:rsid w:val="00BE2B48"/>
    <w:rsid w:val="00BE3377"/>
    <w:rsid w:val="00BE365E"/>
    <w:rsid w:val="00BE3CC2"/>
    <w:rsid w:val="00BE4046"/>
    <w:rsid w:val="00BE4E39"/>
    <w:rsid w:val="00BE6627"/>
    <w:rsid w:val="00BE6957"/>
    <w:rsid w:val="00BE6AFC"/>
    <w:rsid w:val="00BE6C89"/>
    <w:rsid w:val="00BE76CD"/>
    <w:rsid w:val="00BF014F"/>
    <w:rsid w:val="00BF0671"/>
    <w:rsid w:val="00BF08E9"/>
    <w:rsid w:val="00BF131D"/>
    <w:rsid w:val="00BF154E"/>
    <w:rsid w:val="00BF23E6"/>
    <w:rsid w:val="00BF2471"/>
    <w:rsid w:val="00BF462B"/>
    <w:rsid w:val="00BF4695"/>
    <w:rsid w:val="00BF5217"/>
    <w:rsid w:val="00BF5995"/>
    <w:rsid w:val="00BF70C9"/>
    <w:rsid w:val="00BF7865"/>
    <w:rsid w:val="00BF7ED3"/>
    <w:rsid w:val="00C008C4"/>
    <w:rsid w:val="00C014D1"/>
    <w:rsid w:val="00C02C02"/>
    <w:rsid w:val="00C03514"/>
    <w:rsid w:val="00C05DE3"/>
    <w:rsid w:val="00C101BF"/>
    <w:rsid w:val="00C10297"/>
    <w:rsid w:val="00C102A1"/>
    <w:rsid w:val="00C10B3B"/>
    <w:rsid w:val="00C10C84"/>
    <w:rsid w:val="00C120F0"/>
    <w:rsid w:val="00C13215"/>
    <w:rsid w:val="00C137BE"/>
    <w:rsid w:val="00C16110"/>
    <w:rsid w:val="00C16D75"/>
    <w:rsid w:val="00C176BD"/>
    <w:rsid w:val="00C17C27"/>
    <w:rsid w:val="00C17E9D"/>
    <w:rsid w:val="00C20018"/>
    <w:rsid w:val="00C20586"/>
    <w:rsid w:val="00C209FB"/>
    <w:rsid w:val="00C21FD2"/>
    <w:rsid w:val="00C222F4"/>
    <w:rsid w:val="00C262AA"/>
    <w:rsid w:val="00C267E5"/>
    <w:rsid w:val="00C26B90"/>
    <w:rsid w:val="00C27B83"/>
    <w:rsid w:val="00C311A2"/>
    <w:rsid w:val="00C33E8A"/>
    <w:rsid w:val="00C36834"/>
    <w:rsid w:val="00C37B71"/>
    <w:rsid w:val="00C37D92"/>
    <w:rsid w:val="00C4006C"/>
    <w:rsid w:val="00C405B9"/>
    <w:rsid w:val="00C406B4"/>
    <w:rsid w:val="00C4301F"/>
    <w:rsid w:val="00C45D26"/>
    <w:rsid w:val="00C468EE"/>
    <w:rsid w:val="00C46BBF"/>
    <w:rsid w:val="00C47815"/>
    <w:rsid w:val="00C51D08"/>
    <w:rsid w:val="00C533E3"/>
    <w:rsid w:val="00C535E3"/>
    <w:rsid w:val="00C53C03"/>
    <w:rsid w:val="00C56366"/>
    <w:rsid w:val="00C569E7"/>
    <w:rsid w:val="00C60E01"/>
    <w:rsid w:val="00C60E0D"/>
    <w:rsid w:val="00C62729"/>
    <w:rsid w:val="00C62D73"/>
    <w:rsid w:val="00C6594C"/>
    <w:rsid w:val="00C7012D"/>
    <w:rsid w:val="00C704D7"/>
    <w:rsid w:val="00C70A3B"/>
    <w:rsid w:val="00C7108E"/>
    <w:rsid w:val="00C72B1F"/>
    <w:rsid w:val="00C734E8"/>
    <w:rsid w:val="00C73F78"/>
    <w:rsid w:val="00C74507"/>
    <w:rsid w:val="00C746A2"/>
    <w:rsid w:val="00C749B4"/>
    <w:rsid w:val="00C76F63"/>
    <w:rsid w:val="00C76FCA"/>
    <w:rsid w:val="00C77169"/>
    <w:rsid w:val="00C80289"/>
    <w:rsid w:val="00C80DB3"/>
    <w:rsid w:val="00C81505"/>
    <w:rsid w:val="00C8284A"/>
    <w:rsid w:val="00C83A65"/>
    <w:rsid w:val="00C83E94"/>
    <w:rsid w:val="00C83F2F"/>
    <w:rsid w:val="00C84EB0"/>
    <w:rsid w:val="00C9028C"/>
    <w:rsid w:val="00C9099F"/>
    <w:rsid w:val="00C9177B"/>
    <w:rsid w:val="00C92E31"/>
    <w:rsid w:val="00C9392A"/>
    <w:rsid w:val="00C93FF6"/>
    <w:rsid w:val="00C94D12"/>
    <w:rsid w:val="00C95E5B"/>
    <w:rsid w:val="00CA0733"/>
    <w:rsid w:val="00CA12B5"/>
    <w:rsid w:val="00CA150A"/>
    <w:rsid w:val="00CA27C8"/>
    <w:rsid w:val="00CA29D0"/>
    <w:rsid w:val="00CA2FBD"/>
    <w:rsid w:val="00CA3187"/>
    <w:rsid w:val="00CA3221"/>
    <w:rsid w:val="00CA58ED"/>
    <w:rsid w:val="00CA62C8"/>
    <w:rsid w:val="00CB2551"/>
    <w:rsid w:val="00CB2EB7"/>
    <w:rsid w:val="00CB3893"/>
    <w:rsid w:val="00CB5C82"/>
    <w:rsid w:val="00CB7396"/>
    <w:rsid w:val="00CB74A4"/>
    <w:rsid w:val="00CC224F"/>
    <w:rsid w:val="00CC2C42"/>
    <w:rsid w:val="00CC3A4C"/>
    <w:rsid w:val="00CC3FA4"/>
    <w:rsid w:val="00CC4D4C"/>
    <w:rsid w:val="00CC6818"/>
    <w:rsid w:val="00CC72F3"/>
    <w:rsid w:val="00CC7A50"/>
    <w:rsid w:val="00CD0FDE"/>
    <w:rsid w:val="00CD3052"/>
    <w:rsid w:val="00CD309E"/>
    <w:rsid w:val="00CD30B0"/>
    <w:rsid w:val="00CD3C99"/>
    <w:rsid w:val="00CD43DC"/>
    <w:rsid w:val="00CD43FF"/>
    <w:rsid w:val="00CD593E"/>
    <w:rsid w:val="00CD6388"/>
    <w:rsid w:val="00CD695A"/>
    <w:rsid w:val="00CD6A78"/>
    <w:rsid w:val="00CD6F5F"/>
    <w:rsid w:val="00CD779F"/>
    <w:rsid w:val="00CE0AEB"/>
    <w:rsid w:val="00CE10D7"/>
    <w:rsid w:val="00CE14CC"/>
    <w:rsid w:val="00CE166A"/>
    <w:rsid w:val="00CE303F"/>
    <w:rsid w:val="00CE39AF"/>
    <w:rsid w:val="00CE51E3"/>
    <w:rsid w:val="00CE52D5"/>
    <w:rsid w:val="00CE58CD"/>
    <w:rsid w:val="00CE6457"/>
    <w:rsid w:val="00CE6D47"/>
    <w:rsid w:val="00CE71A9"/>
    <w:rsid w:val="00CF0E1B"/>
    <w:rsid w:val="00CF0E6C"/>
    <w:rsid w:val="00CF315A"/>
    <w:rsid w:val="00CF48F0"/>
    <w:rsid w:val="00CF5EB9"/>
    <w:rsid w:val="00CF63E9"/>
    <w:rsid w:val="00CF7868"/>
    <w:rsid w:val="00CF7BB4"/>
    <w:rsid w:val="00CF7CCF"/>
    <w:rsid w:val="00CF7CEB"/>
    <w:rsid w:val="00CF7D49"/>
    <w:rsid w:val="00D0039A"/>
    <w:rsid w:val="00D0342E"/>
    <w:rsid w:val="00D038CD"/>
    <w:rsid w:val="00D04127"/>
    <w:rsid w:val="00D04755"/>
    <w:rsid w:val="00D06187"/>
    <w:rsid w:val="00D07145"/>
    <w:rsid w:val="00D10B6C"/>
    <w:rsid w:val="00D1427D"/>
    <w:rsid w:val="00D15A98"/>
    <w:rsid w:val="00D15FAA"/>
    <w:rsid w:val="00D2213D"/>
    <w:rsid w:val="00D22F9F"/>
    <w:rsid w:val="00D23872"/>
    <w:rsid w:val="00D23915"/>
    <w:rsid w:val="00D256D0"/>
    <w:rsid w:val="00D25AD0"/>
    <w:rsid w:val="00D27E29"/>
    <w:rsid w:val="00D27F6A"/>
    <w:rsid w:val="00D31A31"/>
    <w:rsid w:val="00D31B14"/>
    <w:rsid w:val="00D3202A"/>
    <w:rsid w:val="00D32603"/>
    <w:rsid w:val="00D32F66"/>
    <w:rsid w:val="00D3313B"/>
    <w:rsid w:val="00D3335D"/>
    <w:rsid w:val="00D33972"/>
    <w:rsid w:val="00D35094"/>
    <w:rsid w:val="00D358CE"/>
    <w:rsid w:val="00D36DBB"/>
    <w:rsid w:val="00D402F9"/>
    <w:rsid w:val="00D40519"/>
    <w:rsid w:val="00D411B0"/>
    <w:rsid w:val="00D4146D"/>
    <w:rsid w:val="00D419B3"/>
    <w:rsid w:val="00D43610"/>
    <w:rsid w:val="00D43B72"/>
    <w:rsid w:val="00D441E7"/>
    <w:rsid w:val="00D442F4"/>
    <w:rsid w:val="00D45013"/>
    <w:rsid w:val="00D50C1A"/>
    <w:rsid w:val="00D546FA"/>
    <w:rsid w:val="00D54776"/>
    <w:rsid w:val="00D54F12"/>
    <w:rsid w:val="00D54F26"/>
    <w:rsid w:val="00D555BE"/>
    <w:rsid w:val="00D56505"/>
    <w:rsid w:val="00D573DE"/>
    <w:rsid w:val="00D618CF"/>
    <w:rsid w:val="00D61D8D"/>
    <w:rsid w:val="00D63159"/>
    <w:rsid w:val="00D64324"/>
    <w:rsid w:val="00D645E2"/>
    <w:rsid w:val="00D6474F"/>
    <w:rsid w:val="00D64D25"/>
    <w:rsid w:val="00D650DD"/>
    <w:rsid w:val="00D66BA6"/>
    <w:rsid w:val="00D66F23"/>
    <w:rsid w:val="00D7189B"/>
    <w:rsid w:val="00D7344C"/>
    <w:rsid w:val="00D734C4"/>
    <w:rsid w:val="00D74195"/>
    <w:rsid w:val="00D77508"/>
    <w:rsid w:val="00D77AC9"/>
    <w:rsid w:val="00D800B4"/>
    <w:rsid w:val="00D8111A"/>
    <w:rsid w:val="00D81571"/>
    <w:rsid w:val="00D81EA9"/>
    <w:rsid w:val="00D8205C"/>
    <w:rsid w:val="00D82648"/>
    <w:rsid w:val="00D83476"/>
    <w:rsid w:val="00D83956"/>
    <w:rsid w:val="00D84342"/>
    <w:rsid w:val="00D84F44"/>
    <w:rsid w:val="00D85257"/>
    <w:rsid w:val="00D865C5"/>
    <w:rsid w:val="00D86C51"/>
    <w:rsid w:val="00D90FFF"/>
    <w:rsid w:val="00D91B17"/>
    <w:rsid w:val="00D91FB5"/>
    <w:rsid w:val="00D928F9"/>
    <w:rsid w:val="00D92EB3"/>
    <w:rsid w:val="00D92F2E"/>
    <w:rsid w:val="00D94E1D"/>
    <w:rsid w:val="00D94E2E"/>
    <w:rsid w:val="00D95D4F"/>
    <w:rsid w:val="00D977DB"/>
    <w:rsid w:val="00DA2348"/>
    <w:rsid w:val="00DA2633"/>
    <w:rsid w:val="00DA4677"/>
    <w:rsid w:val="00DA4C9D"/>
    <w:rsid w:val="00DA796D"/>
    <w:rsid w:val="00DA7B99"/>
    <w:rsid w:val="00DB0B9F"/>
    <w:rsid w:val="00DB3035"/>
    <w:rsid w:val="00DB32F9"/>
    <w:rsid w:val="00DB391A"/>
    <w:rsid w:val="00DB39A4"/>
    <w:rsid w:val="00DB54E5"/>
    <w:rsid w:val="00DB60C6"/>
    <w:rsid w:val="00DB6B00"/>
    <w:rsid w:val="00DB775D"/>
    <w:rsid w:val="00DB7841"/>
    <w:rsid w:val="00DB7A1F"/>
    <w:rsid w:val="00DC1860"/>
    <w:rsid w:val="00DC1B95"/>
    <w:rsid w:val="00DC1D0A"/>
    <w:rsid w:val="00DC2678"/>
    <w:rsid w:val="00DC310A"/>
    <w:rsid w:val="00DC3ABA"/>
    <w:rsid w:val="00DC7349"/>
    <w:rsid w:val="00DC7B52"/>
    <w:rsid w:val="00DD0DC7"/>
    <w:rsid w:val="00DD1BDA"/>
    <w:rsid w:val="00DD3E55"/>
    <w:rsid w:val="00DD4E2B"/>
    <w:rsid w:val="00DD5FF3"/>
    <w:rsid w:val="00DD733F"/>
    <w:rsid w:val="00DD78B5"/>
    <w:rsid w:val="00DE0A4A"/>
    <w:rsid w:val="00DE1249"/>
    <w:rsid w:val="00DE145D"/>
    <w:rsid w:val="00DE1A80"/>
    <w:rsid w:val="00DE260B"/>
    <w:rsid w:val="00DE3A0E"/>
    <w:rsid w:val="00DE3D01"/>
    <w:rsid w:val="00DE562E"/>
    <w:rsid w:val="00DE5E72"/>
    <w:rsid w:val="00DE67D8"/>
    <w:rsid w:val="00DF2AF9"/>
    <w:rsid w:val="00DF3006"/>
    <w:rsid w:val="00DF384C"/>
    <w:rsid w:val="00DF4DE1"/>
    <w:rsid w:val="00DF57B3"/>
    <w:rsid w:val="00DF5E29"/>
    <w:rsid w:val="00DF6A76"/>
    <w:rsid w:val="00DF73E3"/>
    <w:rsid w:val="00DF7C60"/>
    <w:rsid w:val="00E01078"/>
    <w:rsid w:val="00E04E85"/>
    <w:rsid w:val="00E063E6"/>
    <w:rsid w:val="00E074A8"/>
    <w:rsid w:val="00E1185D"/>
    <w:rsid w:val="00E11A62"/>
    <w:rsid w:val="00E12601"/>
    <w:rsid w:val="00E12928"/>
    <w:rsid w:val="00E12AA2"/>
    <w:rsid w:val="00E1392D"/>
    <w:rsid w:val="00E152FA"/>
    <w:rsid w:val="00E15A9D"/>
    <w:rsid w:val="00E16189"/>
    <w:rsid w:val="00E16542"/>
    <w:rsid w:val="00E16589"/>
    <w:rsid w:val="00E166D9"/>
    <w:rsid w:val="00E17335"/>
    <w:rsid w:val="00E2068C"/>
    <w:rsid w:val="00E208D0"/>
    <w:rsid w:val="00E221AA"/>
    <w:rsid w:val="00E24312"/>
    <w:rsid w:val="00E26D8B"/>
    <w:rsid w:val="00E27B92"/>
    <w:rsid w:val="00E31325"/>
    <w:rsid w:val="00E3142B"/>
    <w:rsid w:val="00E31673"/>
    <w:rsid w:val="00E323E8"/>
    <w:rsid w:val="00E34326"/>
    <w:rsid w:val="00E34EBE"/>
    <w:rsid w:val="00E356C6"/>
    <w:rsid w:val="00E35725"/>
    <w:rsid w:val="00E36480"/>
    <w:rsid w:val="00E3740B"/>
    <w:rsid w:val="00E375D9"/>
    <w:rsid w:val="00E37982"/>
    <w:rsid w:val="00E37C4B"/>
    <w:rsid w:val="00E41C05"/>
    <w:rsid w:val="00E4210F"/>
    <w:rsid w:val="00E4479C"/>
    <w:rsid w:val="00E454C2"/>
    <w:rsid w:val="00E45703"/>
    <w:rsid w:val="00E46C02"/>
    <w:rsid w:val="00E472FB"/>
    <w:rsid w:val="00E51FC1"/>
    <w:rsid w:val="00E52238"/>
    <w:rsid w:val="00E533B5"/>
    <w:rsid w:val="00E5686D"/>
    <w:rsid w:val="00E57034"/>
    <w:rsid w:val="00E5767F"/>
    <w:rsid w:val="00E60260"/>
    <w:rsid w:val="00E609B2"/>
    <w:rsid w:val="00E60BC5"/>
    <w:rsid w:val="00E6117C"/>
    <w:rsid w:val="00E623D0"/>
    <w:rsid w:val="00E62432"/>
    <w:rsid w:val="00E62B2B"/>
    <w:rsid w:val="00E633C0"/>
    <w:rsid w:val="00E638E2"/>
    <w:rsid w:val="00E63A89"/>
    <w:rsid w:val="00E664A4"/>
    <w:rsid w:val="00E672D0"/>
    <w:rsid w:val="00E70C8A"/>
    <w:rsid w:val="00E711B5"/>
    <w:rsid w:val="00E718F1"/>
    <w:rsid w:val="00E72564"/>
    <w:rsid w:val="00E727CD"/>
    <w:rsid w:val="00E72E51"/>
    <w:rsid w:val="00E74F90"/>
    <w:rsid w:val="00E75322"/>
    <w:rsid w:val="00E76ACC"/>
    <w:rsid w:val="00E77963"/>
    <w:rsid w:val="00E80DD0"/>
    <w:rsid w:val="00E81099"/>
    <w:rsid w:val="00E81146"/>
    <w:rsid w:val="00E81397"/>
    <w:rsid w:val="00E82DD2"/>
    <w:rsid w:val="00E83A4E"/>
    <w:rsid w:val="00E84E2C"/>
    <w:rsid w:val="00E86B2E"/>
    <w:rsid w:val="00E87CBB"/>
    <w:rsid w:val="00E90D50"/>
    <w:rsid w:val="00E9104E"/>
    <w:rsid w:val="00E91671"/>
    <w:rsid w:val="00E91C14"/>
    <w:rsid w:val="00E91FD0"/>
    <w:rsid w:val="00E92978"/>
    <w:rsid w:val="00E92FBD"/>
    <w:rsid w:val="00E946A1"/>
    <w:rsid w:val="00E94DC9"/>
    <w:rsid w:val="00E9503C"/>
    <w:rsid w:val="00E9512B"/>
    <w:rsid w:val="00E95354"/>
    <w:rsid w:val="00E95809"/>
    <w:rsid w:val="00E95E05"/>
    <w:rsid w:val="00E95EF9"/>
    <w:rsid w:val="00E966BF"/>
    <w:rsid w:val="00E97F58"/>
    <w:rsid w:val="00EA013A"/>
    <w:rsid w:val="00EA0205"/>
    <w:rsid w:val="00EA1BD3"/>
    <w:rsid w:val="00EA1C56"/>
    <w:rsid w:val="00EA45EC"/>
    <w:rsid w:val="00EA4761"/>
    <w:rsid w:val="00EA5621"/>
    <w:rsid w:val="00EB0DA8"/>
    <w:rsid w:val="00EB0F49"/>
    <w:rsid w:val="00EB10BA"/>
    <w:rsid w:val="00EB1DB9"/>
    <w:rsid w:val="00EB4627"/>
    <w:rsid w:val="00EB4876"/>
    <w:rsid w:val="00EB60F9"/>
    <w:rsid w:val="00EB6880"/>
    <w:rsid w:val="00EB7A94"/>
    <w:rsid w:val="00EC0005"/>
    <w:rsid w:val="00EC13B8"/>
    <w:rsid w:val="00EC1437"/>
    <w:rsid w:val="00EC3893"/>
    <w:rsid w:val="00EC4040"/>
    <w:rsid w:val="00EC44A4"/>
    <w:rsid w:val="00EC6483"/>
    <w:rsid w:val="00EC6F52"/>
    <w:rsid w:val="00EC7295"/>
    <w:rsid w:val="00ED2424"/>
    <w:rsid w:val="00ED2749"/>
    <w:rsid w:val="00ED32B7"/>
    <w:rsid w:val="00ED5F02"/>
    <w:rsid w:val="00ED64AD"/>
    <w:rsid w:val="00ED65DE"/>
    <w:rsid w:val="00ED70EC"/>
    <w:rsid w:val="00ED70FE"/>
    <w:rsid w:val="00ED7209"/>
    <w:rsid w:val="00EE143A"/>
    <w:rsid w:val="00EE15C1"/>
    <w:rsid w:val="00EE405D"/>
    <w:rsid w:val="00EE4BCA"/>
    <w:rsid w:val="00EE5886"/>
    <w:rsid w:val="00EE5CA4"/>
    <w:rsid w:val="00EE63B7"/>
    <w:rsid w:val="00EF0D9C"/>
    <w:rsid w:val="00EF15DD"/>
    <w:rsid w:val="00EF22B7"/>
    <w:rsid w:val="00EF2965"/>
    <w:rsid w:val="00EF3C96"/>
    <w:rsid w:val="00EF3E21"/>
    <w:rsid w:val="00EF5939"/>
    <w:rsid w:val="00EF6285"/>
    <w:rsid w:val="00EF6FE1"/>
    <w:rsid w:val="00EF718F"/>
    <w:rsid w:val="00EF7862"/>
    <w:rsid w:val="00F00251"/>
    <w:rsid w:val="00F0214A"/>
    <w:rsid w:val="00F074D8"/>
    <w:rsid w:val="00F11D84"/>
    <w:rsid w:val="00F11E93"/>
    <w:rsid w:val="00F134BA"/>
    <w:rsid w:val="00F13E34"/>
    <w:rsid w:val="00F13E73"/>
    <w:rsid w:val="00F14C7A"/>
    <w:rsid w:val="00F15CDD"/>
    <w:rsid w:val="00F2005D"/>
    <w:rsid w:val="00F20389"/>
    <w:rsid w:val="00F221FD"/>
    <w:rsid w:val="00F23817"/>
    <w:rsid w:val="00F23CCD"/>
    <w:rsid w:val="00F24DE6"/>
    <w:rsid w:val="00F2586A"/>
    <w:rsid w:val="00F25899"/>
    <w:rsid w:val="00F27883"/>
    <w:rsid w:val="00F27A59"/>
    <w:rsid w:val="00F27C3D"/>
    <w:rsid w:val="00F27DF4"/>
    <w:rsid w:val="00F3034D"/>
    <w:rsid w:val="00F303F8"/>
    <w:rsid w:val="00F30E21"/>
    <w:rsid w:val="00F30E74"/>
    <w:rsid w:val="00F30FDC"/>
    <w:rsid w:val="00F31219"/>
    <w:rsid w:val="00F3194B"/>
    <w:rsid w:val="00F33918"/>
    <w:rsid w:val="00F351D4"/>
    <w:rsid w:val="00F3563B"/>
    <w:rsid w:val="00F35D57"/>
    <w:rsid w:val="00F37619"/>
    <w:rsid w:val="00F40A71"/>
    <w:rsid w:val="00F41ED7"/>
    <w:rsid w:val="00F42627"/>
    <w:rsid w:val="00F44703"/>
    <w:rsid w:val="00F44F26"/>
    <w:rsid w:val="00F458F4"/>
    <w:rsid w:val="00F46291"/>
    <w:rsid w:val="00F46EEB"/>
    <w:rsid w:val="00F475E7"/>
    <w:rsid w:val="00F47632"/>
    <w:rsid w:val="00F47667"/>
    <w:rsid w:val="00F5023B"/>
    <w:rsid w:val="00F512A6"/>
    <w:rsid w:val="00F515D0"/>
    <w:rsid w:val="00F528CC"/>
    <w:rsid w:val="00F559B5"/>
    <w:rsid w:val="00F56671"/>
    <w:rsid w:val="00F62DD4"/>
    <w:rsid w:val="00F63B22"/>
    <w:rsid w:val="00F64851"/>
    <w:rsid w:val="00F6502D"/>
    <w:rsid w:val="00F6553A"/>
    <w:rsid w:val="00F659BD"/>
    <w:rsid w:val="00F66CF9"/>
    <w:rsid w:val="00F70659"/>
    <w:rsid w:val="00F7078D"/>
    <w:rsid w:val="00F70C78"/>
    <w:rsid w:val="00F72416"/>
    <w:rsid w:val="00F727F1"/>
    <w:rsid w:val="00F729BB"/>
    <w:rsid w:val="00F745F8"/>
    <w:rsid w:val="00F77BB9"/>
    <w:rsid w:val="00F84181"/>
    <w:rsid w:val="00F85C09"/>
    <w:rsid w:val="00F8626C"/>
    <w:rsid w:val="00F86BFE"/>
    <w:rsid w:val="00F87068"/>
    <w:rsid w:val="00F9031A"/>
    <w:rsid w:val="00F90A4C"/>
    <w:rsid w:val="00F91FFF"/>
    <w:rsid w:val="00F9213A"/>
    <w:rsid w:val="00F93170"/>
    <w:rsid w:val="00F941E1"/>
    <w:rsid w:val="00F95FAB"/>
    <w:rsid w:val="00F964BE"/>
    <w:rsid w:val="00F9671F"/>
    <w:rsid w:val="00F97706"/>
    <w:rsid w:val="00FA038C"/>
    <w:rsid w:val="00FA069C"/>
    <w:rsid w:val="00FA0E4E"/>
    <w:rsid w:val="00FA122A"/>
    <w:rsid w:val="00FA1CBA"/>
    <w:rsid w:val="00FA285F"/>
    <w:rsid w:val="00FA55F8"/>
    <w:rsid w:val="00FA57F5"/>
    <w:rsid w:val="00FA58CA"/>
    <w:rsid w:val="00FA60A5"/>
    <w:rsid w:val="00FA7D36"/>
    <w:rsid w:val="00FB031C"/>
    <w:rsid w:val="00FB1192"/>
    <w:rsid w:val="00FB1B67"/>
    <w:rsid w:val="00FB2F15"/>
    <w:rsid w:val="00FB44D3"/>
    <w:rsid w:val="00FB4F7D"/>
    <w:rsid w:val="00FB699B"/>
    <w:rsid w:val="00FB79A8"/>
    <w:rsid w:val="00FB7F28"/>
    <w:rsid w:val="00FC088F"/>
    <w:rsid w:val="00FC2856"/>
    <w:rsid w:val="00FC2B87"/>
    <w:rsid w:val="00FC314B"/>
    <w:rsid w:val="00FC329D"/>
    <w:rsid w:val="00FC36EE"/>
    <w:rsid w:val="00FC53AF"/>
    <w:rsid w:val="00FC6668"/>
    <w:rsid w:val="00FC6E35"/>
    <w:rsid w:val="00FC6E99"/>
    <w:rsid w:val="00FC790F"/>
    <w:rsid w:val="00FD239A"/>
    <w:rsid w:val="00FD648B"/>
    <w:rsid w:val="00FD7DFE"/>
    <w:rsid w:val="00FE081D"/>
    <w:rsid w:val="00FE0D9B"/>
    <w:rsid w:val="00FE1282"/>
    <w:rsid w:val="00FE1A27"/>
    <w:rsid w:val="00FE3028"/>
    <w:rsid w:val="00FE526D"/>
    <w:rsid w:val="00FF00A8"/>
    <w:rsid w:val="00FF14C3"/>
    <w:rsid w:val="00FF17C1"/>
    <w:rsid w:val="00FF17FE"/>
    <w:rsid w:val="00FF1F06"/>
    <w:rsid w:val="00FF2392"/>
    <w:rsid w:val="00FF2715"/>
    <w:rsid w:val="00FF4A98"/>
    <w:rsid w:val="00FF6E71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2"/>
    </o:shapelayout>
  </w:shapeDefaults>
  <w:decimalSymbol w:val=","/>
  <w:listSeparator w:val=";"/>
  <w14:docId w14:val="6DFD54E5"/>
  <w15:docId w15:val="{4B289015-4E01-48F9-A3AE-6356F54C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iPriority="99" w:unhideWhenUsed="1" w:qFormat="1"/>
    <w:lsdException w:name="List Bullet 3" w:semiHidden="1" w:uiPriority="99" w:unhideWhenUsed="1" w:qFormat="1"/>
    <w:lsdException w:name="List Bullet 4" w:semiHidden="1" w:uiPriority="99" w:unhideWhenUsed="1" w:qFormat="1"/>
    <w:lsdException w:name="List Bullet 5" w:semiHidden="1" w:uiPriority="99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5B7"/>
    <w:rPr>
      <w:rFonts w:ascii="Arial" w:hAnsi="Arial"/>
      <w:b/>
      <w:sz w:val="22"/>
    </w:rPr>
  </w:style>
  <w:style w:type="paragraph" w:styleId="Ttulo1">
    <w:name w:val="heading 1"/>
    <w:basedOn w:val="Normal"/>
    <w:next w:val="Normal"/>
    <w:link w:val="Ttulo1Car"/>
    <w:qFormat/>
    <w:rsid w:val="008827CF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EB60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343C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rsid w:val="00A020A5"/>
    <w:pPr>
      <w:keepNext/>
      <w:spacing w:line="312" w:lineRule="auto"/>
      <w:outlineLvl w:val="3"/>
    </w:pPr>
    <w:rPr>
      <w:rFonts w:asciiTheme="majorHAnsi" w:hAnsiTheme="majorHAnsi" w:cstheme="minorBidi"/>
      <w:bCs/>
      <w:color w:val="BF043E"/>
      <w:sz w:val="20"/>
      <w:szCs w:val="28"/>
      <w:lang w:eastAsia="es-ES_tradnl"/>
    </w:rPr>
  </w:style>
  <w:style w:type="paragraph" w:styleId="Ttulo5">
    <w:name w:val="heading 5"/>
    <w:basedOn w:val="Normal"/>
    <w:next w:val="Normal"/>
    <w:link w:val="Ttulo5Car"/>
    <w:qFormat/>
    <w:rsid w:val="00A020A5"/>
    <w:pPr>
      <w:spacing w:line="312" w:lineRule="auto"/>
      <w:outlineLvl w:val="4"/>
    </w:pPr>
    <w:rPr>
      <w:rFonts w:asciiTheme="majorHAnsi" w:hAnsiTheme="majorHAnsi" w:cstheme="minorBidi"/>
      <w:bCs/>
      <w:iCs/>
      <w:sz w:val="20"/>
      <w:szCs w:val="26"/>
      <w:lang w:eastAsia="es-ES_tradnl"/>
    </w:rPr>
  </w:style>
  <w:style w:type="paragraph" w:styleId="Ttulo6">
    <w:name w:val="heading 6"/>
    <w:basedOn w:val="Normal"/>
    <w:next w:val="Normal"/>
    <w:link w:val="Ttulo6Car"/>
    <w:qFormat/>
    <w:rsid w:val="00A020A5"/>
    <w:pPr>
      <w:spacing w:line="312" w:lineRule="auto"/>
      <w:outlineLvl w:val="5"/>
    </w:pPr>
    <w:rPr>
      <w:rFonts w:asciiTheme="majorHAnsi" w:hAnsiTheme="majorHAnsi" w:cstheme="minorBidi"/>
      <w:bCs/>
      <w:color w:val="BF043E"/>
      <w:sz w:val="18"/>
      <w:szCs w:val="22"/>
      <w:lang w:eastAsia="es-ES_tradnl"/>
    </w:rPr>
  </w:style>
  <w:style w:type="paragraph" w:styleId="Ttulo7">
    <w:name w:val="heading 7"/>
    <w:basedOn w:val="Normal"/>
    <w:next w:val="Normal"/>
    <w:link w:val="Ttulo7Car"/>
    <w:qFormat/>
    <w:rsid w:val="00A020A5"/>
    <w:pPr>
      <w:spacing w:line="312" w:lineRule="auto"/>
      <w:outlineLvl w:val="6"/>
    </w:pPr>
    <w:rPr>
      <w:rFonts w:asciiTheme="majorHAnsi" w:hAnsiTheme="majorHAnsi" w:cstheme="minorBidi"/>
      <w:sz w:val="18"/>
      <w:szCs w:val="24"/>
      <w:lang w:eastAsia="es-ES_tradnl"/>
    </w:rPr>
  </w:style>
  <w:style w:type="paragraph" w:styleId="Ttulo8">
    <w:name w:val="heading 8"/>
    <w:basedOn w:val="Normal"/>
    <w:next w:val="Normal"/>
    <w:link w:val="Ttulo8Car"/>
    <w:qFormat/>
    <w:rsid w:val="00A020A5"/>
    <w:pPr>
      <w:spacing w:line="312" w:lineRule="auto"/>
      <w:outlineLvl w:val="7"/>
    </w:pPr>
    <w:rPr>
      <w:rFonts w:asciiTheme="majorHAnsi" w:eastAsiaTheme="minorHAnsi" w:hAnsiTheme="majorHAnsi" w:cstheme="minorBidi"/>
      <w:iCs/>
      <w:color w:val="BF043E"/>
      <w:sz w:val="16"/>
      <w:szCs w:val="24"/>
      <w:lang w:eastAsia="es-ES_tradnl"/>
    </w:rPr>
  </w:style>
  <w:style w:type="paragraph" w:styleId="Ttulo9">
    <w:name w:val="heading 9"/>
    <w:basedOn w:val="Normal"/>
    <w:next w:val="Normal"/>
    <w:link w:val="Ttulo9Car"/>
    <w:uiPriority w:val="9"/>
    <w:unhideWhenUsed/>
    <w:rsid w:val="00A020A5"/>
    <w:pPr>
      <w:keepNext/>
      <w:keepLines/>
      <w:spacing w:line="312" w:lineRule="auto"/>
      <w:outlineLvl w:val="8"/>
    </w:pPr>
    <w:rPr>
      <w:rFonts w:asciiTheme="majorHAnsi" w:eastAsiaTheme="majorEastAsia" w:hAnsiTheme="majorHAnsi" w:cstheme="majorBidi"/>
      <w:b w:val="0"/>
      <w:iCs/>
      <w:color w:val="E7E6E6" w:themeColor="background2"/>
      <w:sz w:val="16"/>
      <w:szCs w:val="21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9136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49136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9136E"/>
  </w:style>
  <w:style w:type="paragraph" w:styleId="NormalWeb">
    <w:name w:val="Normal (Web)"/>
    <w:basedOn w:val="Normal"/>
    <w:uiPriority w:val="99"/>
    <w:unhideWhenUsed/>
    <w:rsid w:val="00B4370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styleId="Textoennegrita">
    <w:name w:val="Strong"/>
    <w:qFormat/>
    <w:rsid w:val="00B43705"/>
    <w:rPr>
      <w:b/>
      <w:bCs/>
    </w:rPr>
  </w:style>
  <w:style w:type="table" w:styleId="Tablaconcuadrcula">
    <w:name w:val="Table Grid"/>
    <w:basedOn w:val="Tablanormal"/>
    <w:uiPriority w:val="39"/>
    <w:rsid w:val="00244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2448E5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2448E5"/>
    <w:rPr>
      <w:rFonts w:ascii="Calibri" w:hAnsi="Calibr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rsid w:val="00372DE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rsid w:val="00372DE0"/>
    <w:rPr>
      <w:rFonts w:ascii="Segoe UI" w:hAnsi="Segoe UI" w:cs="Segoe UI"/>
      <w:b/>
      <w:sz w:val="18"/>
      <w:szCs w:val="18"/>
    </w:rPr>
  </w:style>
  <w:style w:type="paragraph" w:customStyle="1" w:styleId="DRAFT1">
    <w:name w:val="DRAFT 1"/>
    <w:rsid w:val="00410141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paragraph" w:styleId="TtulodeTDC">
    <w:name w:val="TOC Heading"/>
    <w:basedOn w:val="Ttulo1"/>
    <w:next w:val="Normal"/>
    <w:uiPriority w:val="39"/>
    <w:unhideWhenUsed/>
    <w:qFormat/>
    <w:rsid w:val="00090777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styleId="TDC1">
    <w:name w:val="toc 1"/>
    <w:basedOn w:val="Normal"/>
    <w:next w:val="Normal"/>
    <w:autoRedefine/>
    <w:uiPriority w:val="39"/>
    <w:rsid w:val="00090777"/>
  </w:style>
  <w:style w:type="paragraph" w:styleId="TDC2">
    <w:name w:val="toc 2"/>
    <w:basedOn w:val="Normal"/>
    <w:next w:val="Normal"/>
    <w:autoRedefine/>
    <w:uiPriority w:val="39"/>
    <w:rsid w:val="00090777"/>
    <w:pPr>
      <w:ind w:left="220"/>
    </w:pPr>
  </w:style>
  <w:style w:type="character" w:styleId="Hipervnculo">
    <w:name w:val="Hyperlink"/>
    <w:uiPriority w:val="99"/>
    <w:unhideWhenUsed/>
    <w:rsid w:val="00090777"/>
    <w:rPr>
      <w:color w:val="0563C1"/>
      <w:u w:val="single"/>
    </w:rPr>
  </w:style>
  <w:style w:type="character" w:customStyle="1" w:styleId="st">
    <w:name w:val="st"/>
    <w:rsid w:val="00456537"/>
  </w:style>
  <w:style w:type="paragraph" w:styleId="Prrafodelista">
    <w:name w:val="List Paragraph"/>
    <w:aliases w:val="List,puce 1,Bullet List,FooterText,numbered,Paragraphe de liste1,Bulletr List Paragraph,列出段落,列出段落1,P&amp;aacute1,rrafo de lista1,puce 11,Bullet List1,FooterText1,numbered1,Paragraphe de liste11,List Paragraph11,列出段落11,TD Bullet 1,Puntos1"/>
    <w:basedOn w:val="Normal"/>
    <w:link w:val="PrrafodelistaCar"/>
    <w:uiPriority w:val="34"/>
    <w:qFormat/>
    <w:rsid w:val="006D6CBC"/>
    <w:pPr>
      <w:spacing w:after="160" w:line="259" w:lineRule="auto"/>
      <w:ind w:left="720"/>
      <w:contextualSpacing/>
    </w:pPr>
    <w:rPr>
      <w:rFonts w:ascii="Calibri" w:eastAsia="Calibri" w:hAnsi="Calibri"/>
      <w:b w:val="0"/>
      <w:szCs w:val="22"/>
      <w:lang w:eastAsia="en-US"/>
    </w:rPr>
  </w:style>
  <w:style w:type="table" w:customStyle="1" w:styleId="Tabladecuadrcula5oscura-nfasis51">
    <w:name w:val="Tabla de cuadrícula 5 oscura - Énfasis 51"/>
    <w:basedOn w:val="Tablanormal"/>
    <w:uiPriority w:val="50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Tabladecuadrcula4-nfasis61">
    <w:name w:val="Tabla de cuadrícula 4 - Énfasis 61"/>
    <w:basedOn w:val="Tablanormal"/>
    <w:uiPriority w:val="49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Default">
    <w:name w:val="Default"/>
    <w:rsid w:val="004643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D402F9"/>
    <w:rPr>
      <w:rFonts w:ascii="Arial" w:hAnsi="Arial" w:cs="Arial"/>
      <w:b/>
      <w:bCs/>
      <w:kern w:val="32"/>
      <w:sz w:val="32"/>
      <w:szCs w:val="32"/>
    </w:rPr>
  </w:style>
  <w:style w:type="table" w:customStyle="1" w:styleId="Tabladecuadrcula4-nfasis11">
    <w:name w:val="Tabla de cuadrícula 4 - Énfasis 11"/>
    <w:basedOn w:val="Tablanormal"/>
    <w:uiPriority w:val="49"/>
    <w:rsid w:val="0021682D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cuadrcula5oscura-nfasis21">
    <w:name w:val="Tabla de cuadrícula 5 oscura - Énfasis 21"/>
    <w:basedOn w:val="Tablanormal"/>
    <w:uiPriority w:val="50"/>
    <w:rsid w:val="00300D05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numbering" w:customStyle="1" w:styleId="Estilo1">
    <w:name w:val="Estilo1"/>
    <w:uiPriority w:val="99"/>
    <w:rsid w:val="00AE3714"/>
    <w:pPr>
      <w:numPr>
        <w:numId w:val="2"/>
      </w:numPr>
    </w:pPr>
  </w:style>
  <w:style w:type="paragraph" w:customStyle="1" w:styleId="textojustificado">
    <w:name w:val="textojustificado"/>
    <w:basedOn w:val="Normal"/>
    <w:rsid w:val="0083383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titulocelda">
    <w:name w:val="titulo_celda"/>
    <w:basedOn w:val="Normal"/>
    <w:rsid w:val="00F074D8"/>
    <w:pPr>
      <w:suppressAutoHyphens/>
      <w:spacing w:before="60" w:after="60"/>
      <w:jc w:val="both"/>
    </w:pPr>
    <w:rPr>
      <w:bCs/>
      <w:color w:val="FFFFFF"/>
      <w:sz w:val="20"/>
      <w:lang w:val="es-ES_tradnl" w:eastAsia="ar-SA"/>
    </w:rPr>
  </w:style>
  <w:style w:type="paragraph" w:customStyle="1" w:styleId="procesocelda">
    <w:name w:val="proceso_celda"/>
    <w:basedOn w:val="titulocelda"/>
    <w:rsid w:val="00F074D8"/>
    <w:pPr>
      <w:jc w:val="center"/>
    </w:pPr>
    <w:rPr>
      <w:sz w:val="24"/>
    </w:rPr>
  </w:style>
  <w:style w:type="paragraph" w:customStyle="1" w:styleId="normalcelda">
    <w:name w:val="normal_celda"/>
    <w:basedOn w:val="Normal"/>
    <w:rsid w:val="00F074D8"/>
    <w:pPr>
      <w:keepNext/>
      <w:suppressAutoHyphens/>
      <w:spacing w:before="60" w:after="60"/>
      <w:jc w:val="both"/>
    </w:pPr>
    <w:rPr>
      <w:b w:val="0"/>
      <w:sz w:val="18"/>
      <w:lang w:val="es-ES_tradnl" w:eastAsia="ar-SA"/>
    </w:rPr>
  </w:style>
  <w:style w:type="paragraph" w:customStyle="1" w:styleId="negritacelda">
    <w:name w:val="negrita_celda"/>
    <w:basedOn w:val="Normal"/>
    <w:rsid w:val="00F074D8"/>
    <w:pPr>
      <w:suppressAutoHyphens/>
      <w:jc w:val="center"/>
    </w:pPr>
    <w:rPr>
      <w:bCs/>
      <w:caps/>
      <w:sz w:val="20"/>
      <w:szCs w:val="24"/>
      <w:lang w:val="es-ES_tradnl" w:eastAsia="ar-SA"/>
    </w:rPr>
  </w:style>
  <w:style w:type="paragraph" w:customStyle="1" w:styleId="normalnegritacelda">
    <w:name w:val="normal_negrita_celda"/>
    <w:basedOn w:val="negritacelda"/>
    <w:rsid w:val="00F074D8"/>
    <w:rPr>
      <w:caps w:val="0"/>
      <w:sz w:val="18"/>
    </w:rPr>
  </w:style>
  <w:style w:type="paragraph" w:customStyle="1" w:styleId="Mantenertextoindependiente">
    <w:name w:val="Mantener texto independiente"/>
    <w:basedOn w:val="Normal"/>
    <w:rsid w:val="00F074D8"/>
    <w:pPr>
      <w:keepNext/>
      <w:suppressAutoHyphens/>
      <w:spacing w:before="60" w:after="160"/>
      <w:jc w:val="both"/>
    </w:pPr>
    <w:rPr>
      <w:b w:val="0"/>
      <w:sz w:val="18"/>
      <w:lang w:val="es-ES_tradnl" w:eastAsia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0408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0408D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0408D"/>
    <w:rPr>
      <w:rFonts w:ascii="Arial" w:hAnsi="Arial"/>
      <w:b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0408D"/>
    <w:rPr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0408D"/>
    <w:rPr>
      <w:rFonts w:ascii="Arial" w:hAnsi="Arial"/>
      <w:b/>
      <w:bCs/>
    </w:rPr>
  </w:style>
  <w:style w:type="paragraph" w:styleId="TDC3">
    <w:name w:val="toc 3"/>
    <w:basedOn w:val="Normal"/>
    <w:next w:val="Normal"/>
    <w:autoRedefine/>
    <w:uiPriority w:val="39"/>
    <w:unhideWhenUsed/>
    <w:rsid w:val="00E52238"/>
    <w:pPr>
      <w:spacing w:after="100" w:line="259" w:lineRule="auto"/>
      <w:ind w:left="440"/>
    </w:pPr>
    <w:rPr>
      <w:rFonts w:asciiTheme="minorHAnsi" w:eastAsiaTheme="minorEastAsia" w:hAnsiTheme="minorHAnsi"/>
      <w:b w:val="0"/>
      <w:szCs w:val="22"/>
    </w:rPr>
  </w:style>
  <w:style w:type="paragraph" w:styleId="ndice1">
    <w:name w:val="index 1"/>
    <w:basedOn w:val="Normal"/>
    <w:next w:val="Normal"/>
    <w:autoRedefine/>
    <w:uiPriority w:val="99"/>
    <w:unhideWhenUsed/>
    <w:rsid w:val="00D650DD"/>
    <w:pPr>
      <w:tabs>
        <w:tab w:val="right" w:leader="dot" w:pos="9628"/>
      </w:tabs>
      <w:spacing w:line="360" w:lineRule="auto"/>
      <w:ind w:left="221" w:hanging="221"/>
    </w:pPr>
    <w:rPr>
      <w:b w:val="0"/>
    </w:rPr>
  </w:style>
  <w:style w:type="character" w:styleId="Textodelmarcadordeposicin">
    <w:name w:val="Placeholder Text"/>
    <w:basedOn w:val="Fuentedeprrafopredeter"/>
    <w:uiPriority w:val="99"/>
    <w:semiHidden/>
    <w:rsid w:val="00FA038C"/>
    <w:rPr>
      <w:color w:val="808080"/>
    </w:rPr>
  </w:style>
  <w:style w:type="paragraph" w:styleId="Tabladeilustraciones">
    <w:name w:val="table of figures"/>
    <w:basedOn w:val="Normal"/>
    <w:next w:val="Normal"/>
    <w:uiPriority w:val="99"/>
    <w:unhideWhenUsed/>
    <w:rsid w:val="00B74D9B"/>
  </w:style>
  <w:style w:type="character" w:customStyle="1" w:styleId="Ttulo2Car">
    <w:name w:val="Título 2 Car"/>
    <w:basedOn w:val="Fuentedeprrafopredeter"/>
    <w:link w:val="Ttulo2"/>
    <w:rsid w:val="00EB60F9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2F145A"/>
    <w:pPr>
      <w:spacing w:line="201" w:lineRule="atLeast"/>
    </w:pPr>
    <w:rPr>
      <w:color w:val="auto"/>
    </w:rPr>
  </w:style>
  <w:style w:type="numbering" w:customStyle="1" w:styleId="Estilo2">
    <w:name w:val="Estilo2"/>
    <w:uiPriority w:val="99"/>
    <w:rsid w:val="001C03E9"/>
    <w:pPr>
      <w:numPr>
        <w:numId w:val="3"/>
      </w:numPr>
    </w:pPr>
  </w:style>
  <w:style w:type="paragraph" w:styleId="ndice2">
    <w:name w:val="index 2"/>
    <w:basedOn w:val="Normal"/>
    <w:next w:val="Normal"/>
    <w:autoRedefine/>
    <w:unhideWhenUsed/>
    <w:rsid w:val="0094475C"/>
    <w:pPr>
      <w:ind w:left="440" w:hanging="220"/>
    </w:pPr>
    <w:rPr>
      <w:rFonts w:asciiTheme="minorHAnsi" w:hAnsiTheme="minorHAnsi"/>
      <w:b w:val="0"/>
      <w:sz w:val="20"/>
    </w:rPr>
  </w:style>
  <w:style w:type="paragraph" w:styleId="ndice3">
    <w:name w:val="index 3"/>
    <w:basedOn w:val="Normal"/>
    <w:next w:val="Normal"/>
    <w:autoRedefine/>
    <w:unhideWhenUsed/>
    <w:rsid w:val="0094475C"/>
    <w:pPr>
      <w:ind w:left="660" w:hanging="220"/>
    </w:pPr>
    <w:rPr>
      <w:rFonts w:asciiTheme="minorHAnsi" w:hAnsiTheme="minorHAnsi"/>
      <w:b w:val="0"/>
      <w:sz w:val="20"/>
    </w:rPr>
  </w:style>
  <w:style w:type="paragraph" w:styleId="ndice4">
    <w:name w:val="index 4"/>
    <w:basedOn w:val="Normal"/>
    <w:next w:val="Normal"/>
    <w:autoRedefine/>
    <w:unhideWhenUsed/>
    <w:rsid w:val="0094475C"/>
    <w:pPr>
      <w:ind w:left="880" w:hanging="220"/>
    </w:pPr>
    <w:rPr>
      <w:rFonts w:asciiTheme="minorHAnsi" w:hAnsiTheme="minorHAnsi"/>
      <w:b w:val="0"/>
      <w:sz w:val="20"/>
    </w:rPr>
  </w:style>
  <w:style w:type="paragraph" w:styleId="ndice5">
    <w:name w:val="index 5"/>
    <w:basedOn w:val="Normal"/>
    <w:next w:val="Normal"/>
    <w:autoRedefine/>
    <w:unhideWhenUsed/>
    <w:rsid w:val="0094475C"/>
    <w:pPr>
      <w:ind w:left="1100" w:hanging="220"/>
    </w:pPr>
    <w:rPr>
      <w:rFonts w:asciiTheme="minorHAnsi" w:hAnsiTheme="minorHAnsi"/>
      <w:b w:val="0"/>
      <w:sz w:val="20"/>
    </w:rPr>
  </w:style>
  <w:style w:type="paragraph" w:styleId="ndice6">
    <w:name w:val="index 6"/>
    <w:basedOn w:val="Normal"/>
    <w:next w:val="Normal"/>
    <w:autoRedefine/>
    <w:unhideWhenUsed/>
    <w:rsid w:val="0094475C"/>
    <w:pPr>
      <w:ind w:left="1320" w:hanging="220"/>
    </w:pPr>
    <w:rPr>
      <w:rFonts w:asciiTheme="minorHAnsi" w:hAnsiTheme="minorHAnsi"/>
      <w:b w:val="0"/>
      <w:sz w:val="20"/>
    </w:rPr>
  </w:style>
  <w:style w:type="paragraph" w:styleId="ndice7">
    <w:name w:val="index 7"/>
    <w:basedOn w:val="Normal"/>
    <w:next w:val="Normal"/>
    <w:autoRedefine/>
    <w:unhideWhenUsed/>
    <w:rsid w:val="0094475C"/>
    <w:pPr>
      <w:ind w:left="1540" w:hanging="220"/>
    </w:pPr>
    <w:rPr>
      <w:rFonts w:asciiTheme="minorHAnsi" w:hAnsiTheme="minorHAnsi"/>
      <w:b w:val="0"/>
      <w:sz w:val="20"/>
    </w:rPr>
  </w:style>
  <w:style w:type="paragraph" w:styleId="ndice8">
    <w:name w:val="index 8"/>
    <w:basedOn w:val="Normal"/>
    <w:next w:val="Normal"/>
    <w:autoRedefine/>
    <w:unhideWhenUsed/>
    <w:rsid w:val="0094475C"/>
    <w:pPr>
      <w:ind w:left="1760" w:hanging="220"/>
    </w:pPr>
    <w:rPr>
      <w:rFonts w:asciiTheme="minorHAnsi" w:hAnsiTheme="minorHAnsi"/>
      <w:b w:val="0"/>
      <w:sz w:val="20"/>
    </w:rPr>
  </w:style>
  <w:style w:type="paragraph" w:styleId="ndice9">
    <w:name w:val="index 9"/>
    <w:basedOn w:val="Normal"/>
    <w:next w:val="Normal"/>
    <w:autoRedefine/>
    <w:unhideWhenUsed/>
    <w:rsid w:val="0094475C"/>
    <w:pPr>
      <w:ind w:left="1980" w:hanging="220"/>
    </w:pPr>
    <w:rPr>
      <w:rFonts w:asciiTheme="minorHAnsi" w:hAnsiTheme="minorHAnsi"/>
      <w:b w:val="0"/>
      <w:sz w:val="20"/>
    </w:rPr>
  </w:style>
  <w:style w:type="paragraph" w:styleId="Ttulodendice">
    <w:name w:val="index heading"/>
    <w:basedOn w:val="Normal"/>
    <w:next w:val="ndice1"/>
    <w:uiPriority w:val="99"/>
    <w:unhideWhenUsed/>
    <w:rsid w:val="0094475C"/>
    <w:rPr>
      <w:rFonts w:asciiTheme="minorHAnsi" w:hAnsiTheme="minorHAnsi"/>
      <w:b w:val="0"/>
      <w:sz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CA3221"/>
    <w:rPr>
      <w:color w:val="954F72"/>
      <w:u w:val="single"/>
    </w:rPr>
  </w:style>
  <w:style w:type="paragraph" w:customStyle="1" w:styleId="xl63">
    <w:name w:val="xl63"/>
    <w:basedOn w:val="Normal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4">
    <w:name w:val="xl64"/>
    <w:basedOn w:val="Normal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5">
    <w:name w:val="xl65"/>
    <w:basedOn w:val="Normal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 w:val="0"/>
      <w:sz w:val="24"/>
      <w:szCs w:val="24"/>
    </w:rPr>
  </w:style>
  <w:style w:type="paragraph" w:customStyle="1" w:styleId="xl66">
    <w:name w:val="xl66"/>
    <w:basedOn w:val="Normal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7">
    <w:name w:val="xl67"/>
    <w:basedOn w:val="Normal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8">
    <w:name w:val="xl68"/>
    <w:basedOn w:val="Normal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E0639"/>
    <w:rPr>
      <w:rFonts w:ascii="Arial" w:hAnsi="Arial"/>
      <w:b/>
      <w:sz w:val="22"/>
    </w:rPr>
  </w:style>
  <w:style w:type="character" w:customStyle="1" w:styleId="Ttulo3Car">
    <w:name w:val="Título 3 Car"/>
    <w:basedOn w:val="Fuentedeprrafopredeter"/>
    <w:link w:val="Ttulo3"/>
    <w:rsid w:val="00343C3C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aliases w:val="List Car,puce 1 Car,Bullet List Car,FooterText Car,numbered Car,Paragraphe de liste1 Car,Bulletr List Paragraph Car,列出段落 Car,列出段落1 Car,P&amp;aacute1 Car,rrafo de lista1 Car,puce 11 Car,Bullet List1 Car,FooterText1 Car,numbered1 Car"/>
    <w:link w:val="Prrafodelista"/>
    <w:uiPriority w:val="34"/>
    <w:qFormat/>
    <w:locked/>
    <w:rsid w:val="00081AA6"/>
    <w:rPr>
      <w:rFonts w:ascii="Calibri" w:eastAsia="Calibri" w:hAnsi="Calibri"/>
      <w:sz w:val="22"/>
      <w:szCs w:val="22"/>
      <w:lang w:eastAsia="en-US"/>
    </w:rPr>
  </w:style>
  <w:style w:type="paragraph" w:customStyle="1" w:styleId="a">
    <w:name w:val="a"/>
    <w:basedOn w:val="Normal"/>
    <w:rsid w:val="0058678C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customStyle="1" w:styleId="markedcontent">
    <w:name w:val="markedcontent"/>
    <w:basedOn w:val="Fuentedeprrafopredeter"/>
    <w:rsid w:val="007F1CD5"/>
  </w:style>
  <w:style w:type="paragraph" w:customStyle="1" w:styleId="sangrado">
    <w:name w:val="sangrado"/>
    <w:basedOn w:val="Normal"/>
    <w:rsid w:val="001027EF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negrita">
    <w:name w:val="negrita"/>
    <w:basedOn w:val="Fuentedeprrafopredeter"/>
    <w:rsid w:val="000A0E23"/>
  </w:style>
  <w:style w:type="character" w:customStyle="1" w:styleId="a0">
    <w:name w:val="_"/>
    <w:basedOn w:val="Fuentedeprrafopredeter"/>
    <w:rsid w:val="000A0E23"/>
  </w:style>
  <w:style w:type="character" w:customStyle="1" w:styleId="ff1">
    <w:name w:val="ff1"/>
    <w:basedOn w:val="Fuentedeprrafopredeter"/>
    <w:rsid w:val="000A0E23"/>
  </w:style>
  <w:style w:type="character" w:customStyle="1" w:styleId="fs3">
    <w:name w:val="fs3"/>
    <w:basedOn w:val="Fuentedeprrafopredeter"/>
    <w:rsid w:val="00091BA1"/>
  </w:style>
  <w:style w:type="character" w:customStyle="1" w:styleId="ff3">
    <w:name w:val="ff3"/>
    <w:basedOn w:val="Fuentedeprrafopredeter"/>
    <w:rsid w:val="00091BA1"/>
  </w:style>
  <w:style w:type="character" w:customStyle="1" w:styleId="ff2">
    <w:name w:val="ff2"/>
    <w:basedOn w:val="Fuentedeprrafopredeter"/>
    <w:rsid w:val="00091BA1"/>
  </w:style>
  <w:style w:type="character" w:customStyle="1" w:styleId="highlightedsearchterm">
    <w:name w:val="highlightedsearchterm"/>
    <w:basedOn w:val="Fuentedeprrafopredeter"/>
    <w:rsid w:val="0030073E"/>
  </w:style>
  <w:style w:type="paragraph" w:customStyle="1" w:styleId="default0">
    <w:name w:val="default"/>
    <w:basedOn w:val="Normal"/>
    <w:rsid w:val="009B59BA"/>
    <w:pPr>
      <w:spacing w:before="100" w:beforeAutospacing="1" w:after="100" w:afterAutospacing="1"/>
    </w:pPr>
    <w:rPr>
      <w:rFonts w:ascii="Times New Roman" w:eastAsiaTheme="minorHAnsi" w:hAnsi="Times New Roman"/>
      <w:b w:val="0"/>
      <w:sz w:val="24"/>
      <w:szCs w:val="24"/>
      <w:lang w:val="eu-ES" w:eastAsia="eu-ES"/>
    </w:rPr>
  </w:style>
  <w:style w:type="character" w:customStyle="1" w:styleId="WW8Num8z2">
    <w:name w:val="WW8Num8z2"/>
    <w:rsid w:val="00143166"/>
    <w:rPr>
      <w:rFonts w:ascii="Wingdings" w:hAnsi="Wingdings" w:cs="Wingdings"/>
      <w:sz w:val="20"/>
    </w:rPr>
  </w:style>
  <w:style w:type="paragraph" w:customStyle="1" w:styleId="mce">
    <w:name w:val="mce"/>
    <w:basedOn w:val="Normal"/>
    <w:rsid w:val="00BB3D39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paragraph" w:customStyle="1" w:styleId="gt-block">
    <w:name w:val="gt-block"/>
    <w:basedOn w:val="Normal"/>
    <w:rsid w:val="00590F9A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Ttulo4Car">
    <w:name w:val="Título 4 Car"/>
    <w:basedOn w:val="Fuentedeprrafopredeter"/>
    <w:link w:val="Ttulo4"/>
    <w:rsid w:val="00A020A5"/>
    <w:rPr>
      <w:rFonts w:asciiTheme="majorHAnsi" w:hAnsiTheme="majorHAnsi" w:cstheme="minorBidi"/>
      <w:b/>
      <w:bCs/>
      <w:color w:val="BF043E"/>
      <w:szCs w:val="28"/>
      <w:lang w:eastAsia="es-ES_tradnl"/>
    </w:rPr>
  </w:style>
  <w:style w:type="character" w:customStyle="1" w:styleId="Ttulo5Car">
    <w:name w:val="Título 5 Car"/>
    <w:basedOn w:val="Fuentedeprrafopredeter"/>
    <w:link w:val="Ttulo5"/>
    <w:rsid w:val="00A020A5"/>
    <w:rPr>
      <w:rFonts w:asciiTheme="majorHAnsi" w:hAnsiTheme="majorHAnsi" w:cstheme="minorBidi"/>
      <w:b/>
      <w:bCs/>
      <w:iCs/>
      <w:szCs w:val="26"/>
      <w:lang w:eastAsia="es-ES_tradnl"/>
    </w:rPr>
  </w:style>
  <w:style w:type="character" w:customStyle="1" w:styleId="Ttulo6Car">
    <w:name w:val="Título 6 Car"/>
    <w:basedOn w:val="Fuentedeprrafopredeter"/>
    <w:link w:val="Ttulo6"/>
    <w:rsid w:val="00A020A5"/>
    <w:rPr>
      <w:rFonts w:asciiTheme="majorHAnsi" w:hAnsiTheme="majorHAnsi" w:cstheme="minorBidi"/>
      <w:b/>
      <w:bCs/>
      <w:color w:val="BF043E"/>
      <w:sz w:val="18"/>
      <w:szCs w:val="22"/>
      <w:lang w:eastAsia="es-ES_tradnl"/>
    </w:rPr>
  </w:style>
  <w:style w:type="character" w:customStyle="1" w:styleId="Ttulo7Car">
    <w:name w:val="Título 7 Car"/>
    <w:basedOn w:val="Fuentedeprrafopredeter"/>
    <w:link w:val="Ttulo7"/>
    <w:rsid w:val="00A020A5"/>
    <w:rPr>
      <w:rFonts w:asciiTheme="majorHAnsi" w:hAnsiTheme="majorHAnsi" w:cstheme="minorBidi"/>
      <w:b/>
      <w:sz w:val="18"/>
      <w:szCs w:val="24"/>
      <w:lang w:eastAsia="es-ES_tradnl"/>
    </w:rPr>
  </w:style>
  <w:style w:type="character" w:customStyle="1" w:styleId="Ttulo8Car">
    <w:name w:val="Título 8 Car"/>
    <w:basedOn w:val="Fuentedeprrafopredeter"/>
    <w:link w:val="Ttulo8"/>
    <w:rsid w:val="00A020A5"/>
    <w:rPr>
      <w:rFonts w:asciiTheme="majorHAnsi" w:eastAsiaTheme="minorHAnsi" w:hAnsiTheme="majorHAnsi" w:cstheme="minorBidi"/>
      <w:b/>
      <w:iCs/>
      <w:color w:val="BF043E"/>
      <w:sz w:val="16"/>
      <w:szCs w:val="24"/>
      <w:lang w:eastAsia="es-ES_tradnl"/>
    </w:rPr>
  </w:style>
  <w:style w:type="character" w:customStyle="1" w:styleId="Ttulo9Car">
    <w:name w:val="Título 9 Car"/>
    <w:basedOn w:val="Fuentedeprrafopredeter"/>
    <w:link w:val="Ttulo9"/>
    <w:uiPriority w:val="9"/>
    <w:rsid w:val="00A020A5"/>
    <w:rPr>
      <w:rFonts w:asciiTheme="majorHAnsi" w:eastAsiaTheme="majorEastAsia" w:hAnsiTheme="majorHAnsi" w:cstheme="majorBidi"/>
      <w:iCs/>
      <w:color w:val="E7E6E6" w:themeColor="background2"/>
      <w:sz w:val="16"/>
      <w:szCs w:val="21"/>
      <w:lang w:eastAsia="es-ES_tradnl"/>
    </w:rPr>
  </w:style>
  <w:style w:type="paragraph" w:customStyle="1" w:styleId="Normal1">
    <w:name w:val="Normal 1"/>
    <w:basedOn w:val="Normal"/>
    <w:link w:val="Normal1Car"/>
    <w:qFormat/>
    <w:rsid w:val="00A020A5"/>
    <w:pPr>
      <w:spacing w:line="312" w:lineRule="auto"/>
      <w:ind w:left="284"/>
      <w:jc w:val="both"/>
    </w:pPr>
    <w:rPr>
      <w:rFonts w:ascii="Segoe UI" w:eastAsiaTheme="majorEastAsia" w:hAnsi="Segoe UI"/>
      <w:b w:val="0"/>
      <w:sz w:val="20"/>
      <w:lang w:eastAsia="es-ES_tradnl"/>
    </w:rPr>
  </w:style>
  <w:style w:type="paragraph" w:customStyle="1" w:styleId="Normal2">
    <w:name w:val="Normal 2"/>
    <w:basedOn w:val="Normal1"/>
    <w:qFormat/>
    <w:rsid w:val="00A020A5"/>
    <w:pPr>
      <w:ind w:left="567"/>
    </w:pPr>
  </w:style>
  <w:style w:type="paragraph" w:customStyle="1" w:styleId="Normal3">
    <w:name w:val="Normal 3"/>
    <w:basedOn w:val="Normal2"/>
    <w:qFormat/>
    <w:rsid w:val="00A020A5"/>
    <w:pPr>
      <w:ind w:left="851"/>
    </w:pPr>
  </w:style>
  <w:style w:type="paragraph" w:customStyle="1" w:styleId="Normal4">
    <w:name w:val="Normal 4"/>
    <w:basedOn w:val="Normal3"/>
    <w:qFormat/>
    <w:rsid w:val="00A020A5"/>
    <w:pPr>
      <w:ind w:left="1134"/>
    </w:pPr>
  </w:style>
  <w:style w:type="paragraph" w:customStyle="1" w:styleId="Normal5">
    <w:name w:val="Normal 5"/>
    <w:basedOn w:val="Normal4"/>
    <w:qFormat/>
    <w:rsid w:val="00A020A5"/>
    <w:pPr>
      <w:ind w:left="1418"/>
    </w:pPr>
  </w:style>
  <w:style w:type="paragraph" w:customStyle="1" w:styleId="Normal6">
    <w:name w:val="Normal 6"/>
    <w:basedOn w:val="Normal5"/>
    <w:qFormat/>
    <w:rsid w:val="00A020A5"/>
    <w:pPr>
      <w:ind w:left="1701"/>
    </w:pPr>
  </w:style>
  <w:style w:type="paragraph" w:customStyle="1" w:styleId="Normal7">
    <w:name w:val="Normal 7"/>
    <w:basedOn w:val="Normal6"/>
    <w:qFormat/>
    <w:rsid w:val="00A020A5"/>
    <w:pPr>
      <w:ind w:left="1985"/>
    </w:pPr>
  </w:style>
  <w:style w:type="paragraph" w:styleId="Listaconvietas">
    <w:name w:val="List Bullet"/>
    <w:basedOn w:val="Normal"/>
    <w:uiPriority w:val="99"/>
    <w:unhideWhenUsed/>
    <w:qFormat/>
    <w:rsid w:val="00A020A5"/>
    <w:pPr>
      <w:numPr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Listaconvietas2">
    <w:name w:val="List Bullet 2"/>
    <w:basedOn w:val="Normal"/>
    <w:uiPriority w:val="99"/>
    <w:unhideWhenUsed/>
    <w:qFormat/>
    <w:rsid w:val="00A020A5"/>
    <w:pPr>
      <w:numPr>
        <w:ilvl w:val="1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Listaconvietas3">
    <w:name w:val="List Bullet 3"/>
    <w:basedOn w:val="Normal"/>
    <w:uiPriority w:val="99"/>
    <w:unhideWhenUsed/>
    <w:qFormat/>
    <w:rsid w:val="00A020A5"/>
    <w:pPr>
      <w:numPr>
        <w:ilvl w:val="2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Listaconvietas4">
    <w:name w:val="List Bullet 4"/>
    <w:basedOn w:val="Normal"/>
    <w:uiPriority w:val="99"/>
    <w:unhideWhenUsed/>
    <w:qFormat/>
    <w:rsid w:val="00A020A5"/>
    <w:pPr>
      <w:numPr>
        <w:ilvl w:val="3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Listaconvietas5">
    <w:name w:val="List Bullet 5"/>
    <w:basedOn w:val="Normal"/>
    <w:uiPriority w:val="99"/>
    <w:unhideWhenUsed/>
    <w:qFormat/>
    <w:rsid w:val="00A020A5"/>
    <w:pPr>
      <w:numPr>
        <w:ilvl w:val="4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6">
    <w:name w:val="Lista con viñetas 6"/>
    <w:basedOn w:val="Normal"/>
    <w:qFormat/>
    <w:rsid w:val="00A020A5"/>
    <w:pPr>
      <w:numPr>
        <w:ilvl w:val="5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7">
    <w:name w:val="Lista con viñetas 7"/>
    <w:basedOn w:val="Normal"/>
    <w:qFormat/>
    <w:rsid w:val="00A020A5"/>
    <w:pPr>
      <w:numPr>
        <w:ilvl w:val="6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8">
    <w:name w:val="Lista con viñetas 8"/>
    <w:basedOn w:val="Normal"/>
    <w:qFormat/>
    <w:rsid w:val="00A020A5"/>
    <w:pPr>
      <w:numPr>
        <w:ilvl w:val="7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9">
    <w:name w:val="Lista con viñetas 9"/>
    <w:basedOn w:val="Normal"/>
    <w:qFormat/>
    <w:rsid w:val="00A020A5"/>
    <w:pPr>
      <w:numPr>
        <w:ilvl w:val="8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styleId="Subttulo">
    <w:name w:val="Subtitle"/>
    <w:basedOn w:val="Normal"/>
    <w:next w:val="Normal"/>
    <w:link w:val="SubttuloCar"/>
    <w:qFormat/>
    <w:rsid w:val="00A020A5"/>
    <w:pPr>
      <w:numPr>
        <w:ilvl w:val="1"/>
      </w:numPr>
      <w:spacing w:before="230" w:line="312" w:lineRule="auto"/>
      <w:jc w:val="both"/>
    </w:pPr>
    <w:rPr>
      <w:rFonts w:ascii="Segoe UI" w:eastAsiaTheme="minorEastAsia" w:hAnsi="Segoe UI" w:cstheme="minorBidi"/>
      <w:caps/>
      <w:color w:val="1A1A36"/>
      <w:spacing w:val="20"/>
      <w:sz w:val="20"/>
      <w:szCs w:val="22"/>
      <w:lang w:eastAsia="es-ES_tradnl"/>
    </w:rPr>
  </w:style>
  <w:style w:type="character" w:customStyle="1" w:styleId="SubttuloCar">
    <w:name w:val="Subtítulo Car"/>
    <w:basedOn w:val="Fuentedeprrafopredeter"/>
    <w:link w:val="Subttulo"/>
    <w:rsid w:val="00A020A5"/>
    <w:rPr>
      <w:rFonts w:ascii="Segoe UI" w:eastAsiaTheme="minorEastAsia" w:hAnsi="Segoe UI" w:cstheme="minorBidi"/>
      <w:b/>
      <w:caps/>
      <w:color w:val="1A1A36"/>
      <w:spacing w:val="20"/>
      <w:szCs w:val="22"/>
      <w:lang w:eastAsia="es-ES_tradnl"/>
    </w:rPr>
  </w:style>
  <w:style w:type="paragraph" w:customStyle="1" w:styleId="Subttulo2">
    <w:name w:val="Subtítulo 2"/>
    <w:basedOn w:val="Normal"/>
    <w:next w:val="Normal"/>
    <w:link w:val="Subttulo2CarCar"/>
    <w:qFormat/>
    <w:rsid w:val="00A020A5"/>
    <w:pPr>
      <w:spacing w:line="312" w:lineRule="auto"/>
      <w:jc w:val="both"/>
    </w:pPr>
    <w:rPr>
      <w:rFonts w:ascii="Segoe UI" w:hAnsi="Segoe UI"/>
      <w:caps/>
      <w:color w:val="1A1A36"/>
      <w:spacing w:val="20"/>
      <w:sz w:val="16"/>
      <w:lang w:eastAsia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A020A5"/>
    <w:rPr>
      <w:rFonts w:ascii="Arial" w:hAnsi="Arial"/>
      <w:b/>
      <w:sz w:val="22"/>
    </w:rPr>
  </w:style>
  <w:style w:type="paragraph" w:customStyle="1" w:styleId="InnovationWorks">
    <w:name w:val="Innovation Works"/>
    <w:basedOn w:val="TtuloPortada"/>
    <w:rsid w:val="00A020A5"/>
  </w:style>
  <w:style w:type="paragraph" w:styleId="Citadestacada">
    <w:name w:val="Intense Quote"/>
    <w:basedOn w:val="Normal"/>
    <w:next w:val="Normal"/>
    <w:link w:val="CitadestacadaCar"/>
    <w:uiPriority w:val="30"/>
    <w:qFormat/>
    <w:rsid w:val="00A020A5"/>
    <w:pPr>
      <w:shd w:val="clear" w:color="auto" w:fill="1A1A36"/>
      <w:spacing w:before="360" w:after="360" w:line="312" w:lineRule="auto"/>
      <w:ind w:left="1134" w:right="1134"/>
      <w:jc w:val="center"/>
    </w:pPr>
    <w:rPr>
      <w:rFonts w:ascii="Segoe UI" w:hAnsi="Segoe UI"/>
      <w:b w:val="0"/>
      <w:i/>
      <w:iCs/>
      <w:color w:val="FFFFFF"/>
      <w:sz w:val="20"/>
      <w:lang w:eastAsia="es-ES_tradn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20A5"/>
    <w:rPr>
      <w:rFonts w:ascii="Segoe UI" w:hAnsi="Segoe UI"/>
      <w:i/>
      <w:iCs/>
      <w:color w:val="FFFFFF"/>
      <w:shd w:val="clear" w:color="auto" w:fill="1A1A36"/>
      <w:lang w:eastAsia="es-ES_tradnl"/>
    </w:rPr>
  </w:style>
  <w:style w:type="paragraph" w:customStyle="1" w:styleId="ndice">
    <w:name w:val="índice"/>
    <w:basedOn w:val="Normal"/>
    <w:next w:val="Normal"/>
    <w:qFormat/>
    <w:rsid w:val="00A020A5"/>
    <w:pPr>
      <w:spacing w:line="312" w:lineRule="auto"/>
      <w:jc w:val="both"/>
    </w:pPr>
    <w:rPr>
      <w:rFonts w:asciiTheme="majorHAnsi" w:hAnsiTheme="majorHAnsi"/>
      <w:color w:val="44546A" w:themeColor="text2"/>
      <w:sz w:val="32"/>
      <w:lang w:eastAsia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A020A5"/>
    <w:pPr>
      <w:shd w:val="clear" w:color="auto" w:fill="9CC2E5" w:themeFill="accent1" w:themeFillTint="99"/>
      <w:spacing w:line="312" w:lineRule="auto"/>
      <w:ind w:left="2268"/>
      <w:jc w:val="right"/>
    </w:pPr>
    <w:rPr>
      <w:rFonts w:ascii="Segoe UI" w:hAnsi="Segoe UI"/>
      <w:b w:val="0"/>
      <w:iCs/>
      <w:color w:val="E7E6E6" w:themeColor="background2"/>
      <w:sz w:val="20"/>
      <w:lang w:eastAsia="es-ES_tradnl"/>
    </w:rPr>
  </w:style>
  <w:style w:type="character" w:customStyle="1" w:styleId="CitaCar">
    <w:name w:val="Cita Car"/>
    <w:basedOn w:val="Fuentedeprrafopredeter"/>
    <w:link w:val="Cita"/>
    <w:uiPriority w:val="29"/>
    <w:rsid w:val="00A020A5"/>
    <w:rPr>
      <w:rFonts w:ascii="Segoe UI" w:hAnsi="Segoe UI"/>
      <w:iCs/>
      <w:color w:val="E7E6E6" w:themeColor="background2"/>
      <w:shd w:val="clear" w:color="auto" w:fill="9CC2E5" w:themeFill="accent1" w:themeFillTint="99"/>
      <w:lang w:eastAsia="es-ES_tradnl"/>
    </w:rPr>
  </w:style>
  <w:style w:type="paragraph" w:customStyle="1" w:styleId="TABLALISTA1">
    <w:name w:val="TABLA LISTA 1"/>
    <w:basedOn w:val="Normal"/>
    <w:qFormat/>
    <w:rsid w:val="00A020A5"/>
    <w:pPr>
      <w:numPr>
        <w:numId w:val="6"/>
      </w:numPr>
      <w:spacing w:line="312" w:lineRule="auto"/>
      <w:jc w:val="both"/>
    </w:pPr>
    <w:rPr>
      <w:rFonts w:ascii="Segoe UI" w:hAnsi="Segoe UI"/>
      <w:b w:val="0"/>
      <w:sz w:val="18"/>
      <w:lang w:eastAsia="es-ES_tradnl"/>
    </w:rPr>
  </w:style>
  <w:style w:type="paragraph" w:customStyle="1" w:styleId="TABLALISTA2">
    <w:name w:val="TABLA LISTA 2"/>
    <w:basedOn w:val="TABLALISTA1"/>
    <w:qFormat/>
    <w:rsid w:val="00A020A5"/>
    <w:pPr>
      <w:numPr>
        <w:ilvl w:val="1"/>
      </w:numPr>
    </w:pPr>
  </w:style>
  <w:style w:type="paragraph" w:customStyle="1" w:styleId="Tablatexto9">
    <w:name w:val="Tabla texto 9"/>
    <w:basedOn w:val="TABLALISTA1"/>
    <w:qFormat/>
    <w:rsid w:val="00A020A5"/>
    <w:pPr>
      <w:numPr>
        <w:numId w:val="0"/>
      </w:numPr>
      <w:ind w:left="170"/>
    </w:pPr>
  </w:style>
  <w:style w:type="paragraph" w:customStyle="1" w:styleId="tablatexto2">
    <w:name w:val="tabla texto 2"/>
    <w:basedOn w:val="Tablatexto9"/>
    <w:qFormat/>
    <w:rsid w:val="00A020A5"/>
    <w:pPr>
      <w:ind w:left="340"/>
    </w:pPr>
  </w:style>
  <w:style w:type="paragraph" w:customStyle="1" w:styleId="tablatexto3">
    <w:name w:val="tabla texto 3"/>
    <w:basedOn w:val="tablatexto2"/>
    <w:qFormat/>
    <w:rsid w:val="00A020A5"/>
    <w:pPr>
      <w:ind w:left="510"/>
    </w:pPr>
  </w:style>
  <w:style w:type="paragraph" w:customStyle="1" w:styleId="tablalista3">
    <w:name w:val="tabla lista 3"/>
    <w:basedOn w:val="tablatexto2"/>
    <w:qFormat/>
    <w:rsid w:val="00A020A5"/>
    <w:pPr>
      <w:numPr>
        <w:ilvl w:val="2"/>
        <w:numId w:val="6"/>
      </w:numPr>
    </w:pPr>
  </w:style>
  <w:style w:type="paragraph" w:customStyle="1" w:styleId="Normalsombreadoazuloscuro">
    <w:name w:val="Normal sombreado azul oscuro"/>
    <w:basedOn w:val="Normal"/>
    <w:next w:val="Normal"/>
    <w:qFormat/>
    <w:rsid w:val="00A020A5"/>
    <w:pPr>
      <w:shd w:val="clear" w:color="auto" w:fill="1A1A36"/>
      <w:spacing w:line="312" w:lineRule="auto"/>
      <w:jc w:val="center"/>
    </w:pPr>
    <w:rPr>
      <w:rFonts w:ascii="Segoe UI" w:hAnsi="Segoe UI"/>
      <w:caps/>
      <w:color w:val="FFFFFF" w:themeColor="background1"/>
      <w:spacing w:val="20"/>
      <w:sz w:val="20"/>
      <w:lang w:eastAsia="es-ES_tradnl"/>
    </w:rPr>
  </w:style>
  <w:style w:type="paragraph" w:customStyle="1" w:styleId="Normal8">
    <w:name w:val="Normal 8"/>
    <w:basedOn w:val="Normal"/>
    <w:qFormat/>
    <w:rsid w:val="00A020A5"/>
    <w:pPr>
      <w:spacing w:line="312" w:lineRule="auto"/>
      <w:ind w:left="2268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Normal9">
    <w:name w:val="Normal 9"/>
    <w:basedOn w:val="Normal8"/>
    <w:qFormat/>
    <w:rsid w:val="00A020A5"/>
    <w:pPr>
      <w:ind w:left="2552"/>
    </w:pPr>
  </w:style>
  <w:style w:type="paragraph" w:customStyle="1" w:styleId="Comentarios">
    <w:name w:val="Comentarios"/>
    <w:basedOn w:val="Normal"/>
    <w:next w:val="Normal"/>
    <w:qFormat/>
    <w:rsid w:val="00A020A5"/>
    <w:pPr>
      <w:spacing w:line="312" w:lineRule="auto"/>
      <w:jc w:val="both"/>
    </w:pPr>
    <w:rPr>
      <w:rFonts w:ascii="Segoe UI" w:hAnsi="Segoe UI"/>
      <w:b w:val="0"/>
      <w:i/>
      <w:color w:val="659BCD"/>
      <w:sz w:val="16"/>
      <w:lang w:eastAsia="es-ES_tradnl"/>
    </w:rPr>
  </w:style>
  <w:style w:type="paragraph" w:customStyle="1" w:styleId="tablatexto9dcha">
    <w:name w:val="tabla texto 9 dcha"/>
    <w:basedOn w:val="Normal"/>
    <w:next w:val="Normal"/>
    <w:qFormat/>
    <w:rsid w:val="00A020A5"/>
    <w:pPr>
      <w:spacing w:line="312" w:lineRule="auto"/>
      <w:jc w:val="right"/>
    </w:pPr>
    <w:rPr>
      <w:rFonts w:ascii="Segoe UI" w:hAnsi="Segoe UI"/>
      <w:b w:val="0"/>
      <w:sz w:val="18"/>
      <w:lang w:eastAsia="es-ES_tradnl"/>
    </w:rPr>
  </w:style>
  <w:style w:type="paragraph" w:customStyle="1" w:styleId="descripcinportada">
    <w:name w:val="descripción portada"/>
    <w:basedOn w:val="Normal"/>
    <w:qFormat/>
    <w:rsid w:val="00A020A5"/>
    <w:pPr>
      <w:spacing w:before="240"/>
      <w:jc w:val="both"/>
    </w:pPr>
    <w:rPr>
      <w:rFonts w:ascii="Segoe UI" w:eastAsiaTheme="minorEastAsia" w:hAnsi="Segoe UI" w:cstheme="minorBidi"/>
      <w:color w:val="E7E6E6" w:themeColor="background2"/>
      <w:sz w:val="40"/>
      <w:szCs w:val="18"/>
    </w:rPr>
  </w:style>
  <w:style w:type="paragraph" w:customStyle="1" w:styleId="citarojiza">
    <w:name w:val="cita rojiza"/>
    <w:basedOn w:val="Normal"/>
    <w:next w:val="Normal"/>
    <w:qFormat/>
    <w:rsid w:val="00A020A5"/>
    <w:pPr>
      <w:shd w:val="clear" w:color="auto" w:fill="BF043E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FFFFFF"/>
      <w:sz w:val="20"/>
      <w:lang w:eastAsia="es-ES_tradnl"/>
    </w:rPr>
  </w:style>
  <w:style w:type="paragraph" w:customStyle="1" w:styleId="Subcita">
    <w:name w:val="Subcita"/>
    <w:basedOn w:val="Normal"/>
    <w:qFormat/>
    <w:rsid w:val="00A020A5"/>
    <w:pPr>
      <w:shd w:val="clear" w:color="auto" w:fill="B8C7CF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1A1A36"/>
      <w:sz w:val="20"/>
      <w:lang w:eastAsia="es-ES_tradnl"/>
    </w:rPr>
  </w:style>
  <w:style w:type="paragraph" w:customStyle="1" w:styleId="Normalsombreadorojizo">
    <w:name w:val="Normal sombreado rojizo"/>
    <w:basedOn w:val="Normal"/>
    <w:qFormat/>
    <w:rsid w:val="00A020A5"/>
    <w:pPr>
      <w:shd w:val="clear" w:color="auto" w:fill="BF043E"/>
      <w:spacing w:line="312" w:lineRule="auto"/>
      <w:jc w:val="both"/>
    </w:pPr>
    <w:rPr>
      <w:rFonts w:ascii="Segoe UI" w:hAnsi="Segoe UI"/>
      <w:b w:val="0"/>
      <w:color w:val="FFFFFF"/>
      <w:sz w:val="20"/>
      <w:lang w:eastAsia="es-ES_tradnl"/>
    </w:rPr>
  </w:style>
  <w:style w:type="paragraph" w:customStyle="1" w:styleId="Normalsombreadoazulgrisceo">
    <w:name w:val="Normal sombreado azul grisáceo"/>
    <w:basedOn w:val="Normal"/>
    <w:qFormat/>
    <w:rsid w:val="00A020A5"/>
    <w:pPr>
      <w:shd w:val="clear" w:color="auto" w:fill="B8C7CF"/>
      <w:spacing w:line="312" w:lineRule="auto"/>
      <w:jc w:val="both"/>
    </w:pPr>
    <w:rPr>
      <w:rFonts w:ascii="Segoe UI" w:hAnsi="Segoe UI"/>
      <w:b w:val="0"/>
      <w:color w:val="1A1A36"/>
      <w:sz w:val="20"/>
      <w:lang w:eastAsia="es-ES_tradnl"/>
    </w:rPr>
  </w:style>
  <w:style w:type="table" w:styleId="Tabladecuadrcula1clara-nfasis3">
    <w:name w:val="Grid Table 1 Light Accent 3"/>
    <w:basedOn w:val="Tablanormal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6">
    <w:name w:val="Grid Table 1 Light Accent 6"/>
    <w:basedOn w:val="Tablanormal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XTOBLANCOCENTRADO9">
    <w:name w:val="TEXTO BLANCO CENTRADO 9"/>
    <w:basedOn w:val="Normal"/>
    <w:qFormat/>
    <w:rsid w:val="00A020A5"/>
    <w:pPr>
      <w:spacing w:line="312" w:lineRule="auto"/>
      <w:jc w:val="center"/>
    </w:pPr>
    <w:rPr>
      <w:rFonts w:ascii="Tw Cen MT" w:hAnsi="Tw Cen MT"/>
      <w:b w:val="0"/>
      <w:caps/>
      <w:color w:val="FFFFFF" w:themeColor="background1"/>
      <w:sz w:val="18"/>
      <w:lang w:eastAsia="es-ES_tradnl"/>
    </w:rPr>
  </w:style>
  <w:style w:type="paragraph" w:customStyle="1" w:styleId="TEXTOAZULGRISCEOCENTRADO9">
    <w:name w:val="TEXTO AZUL GRISÁCEO CENTRADO 9"/>
    <w:basedOn w:val="TEXTOBLANCOCENTRADO9"/>
    <w:qFormat/>
    <w:rsid w:val="00A020A5"/>
    <w:rPr>
      <w:color w:val="2E74B5" w:themeColor="accent1" w:themeShade="BF"/>
    </w:rPr>
  </w:style>
  <w:style w:type="paragraph" w:customStyle="1" w:styleId="TEXTOAZULCENTRADO9">
    <w:name w:val="TEXTO AZUL CENTRADO 9"/>
    <w:basedOn w:val="TEXTOBLANCOCENTRADO9"/>
    <w:qFormat/>
    <w:rsid w:val="00A020A5"/>
  </w:style>
  <w:style w:type="paragraph" w:customStyle="1" w:styleId="TEXTOGRANATECENTRADO9">
    <w:name w:val="TEXTO GRANATE CENTRADO 9"/>
    <w:basedOn w:val="TEXTOAZULGRISCEOCENTRADO9"/>
    <w:qFormat/>
    <w:rsid w:val="00A020A5"/>
    <w:rPr>
      <w:color w:val="44546A" w:themeColor="text2"/>
    </w:rPr>
  </w:style>
  <w:style w:type="paragraph" w:customStyle="1" w:styleId="SUBTTULOGRIS">
    <w:name w:val="SUBTÍTULO GRIS"/>
    <w:basedOn w:val="Subttulo"/>
    <w:qFormat/>
    <w:rsid w:val="00A020A5"/>
    <w:rPr>
      <w:color w:val="2E74B5" w:themeColor="accent1" w:themeShade="BF"/>
    </w:rPr>
  </w:style>
  <w:style w:type="paragraph" w:customStyle="1" w:styleId="antestablaportada">
    <w:name w:val="antes tabla portada"/>
    <w:basedOn w:val="Normal"/>
    <w:qFormat/>
    <w:rsid w:val="00A020A5"/>
    <w:pPr>
      <w:spacing w:before="4000" w:line="312" w:lineRule="auto"/>
    </w:pPr>
    <w:rPr>
      <w:rFonts w:asciiTheme="majorHAnsi" w:eastAsiaTheme="minorEastAsia" w:hAnsiTheme="majorHAnsi" w:cstheme="minorBidi"/>
      <w:color w:val="44546A" w:themeColor="text2"/>
      <w:sz w:val="48"/>
      <w:szCs w:val="72"/>
    </w:rPr>
  </w:style>
  <w:style w:type="paragraph" w:styleId="Descripcin">
    <w:name w:val="caption"/>
    <w:basedOn w:val="Normal"/>
    <w:next w:val="Normal"/>
    <w:unhideWhenUsed/>
    <w:qFormat/>
    <w:rsid w:val="00A020A5"/>
    <w:pPr>
      <w:spacing w:after="200"/>
      <w:jc w:val="both"/>
    </w:pPr>
    <w:rPr>
      <w:rFonts w:ascii="Segoe UI" w:hAnsi="Segoe UI"/>
      <w:b w:val="0"/>
      <w:i/>
      <w:iCs/>
      <w:color w:val="2E74B5" w:themeColor="accent1" w:themeShade="BF"/>
      <w:sz w:val="18"/>
      <w:szCs w:val="18"/>
      <w:lang w:eastAsia="es-ES_tradnl"/>
    </w:rPr>
  </w:style>
  <w:style w:type="table" w:styleId="Tablanormal4">
    <w:name w:val="Plain Table 4"/>
    <w:basedOn w:val="Tablanormal"/>
    <w:uiPriority w:val="44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cuadrcula5oscura-nfasis1">
    <w:name w:val="Grid Table 5 Dark Accent 1"/>
    <w:basedOn w:val="Tablanormal"/>
    <w:uiPriority w:val="5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Subttulo2gris">
    <w:name w:val="Subtítulo 2 gris"/>
    <w:basedOn w:val="Subttulo2"/>
    <w:qFormat/>
    <w:rsid w:val="00A020A5"/>
    <w:rPr>
      <w:color w:val="2E74B5" w:themeColor="accent1" w:themeShade="BF"/>
    </w:rPr>
  </w:style>
  <w:style w:type="table" w:styleId="Tabladecuadrcula4-nfasis1">
    <w:name w:val="Grid Table 4 Accent 1"/>
    <w:basedOn w:val="Tablanormal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cPr>
      <w:vAlign w:val="center"/>
    </w:tcPr>
    <w:tblStylePr w:type="firstRow">
      <w:pPr>
        <w:jc w:val="center"/>
      </w:pPr>
      <w:rPr>
        <w:b/>
        <w:bCs/>
        <w:color w:val="FFFFFF" w:themeColor="background1"/>
      </w:rPr>
      <w:tblPr>
        <w:jc w:val="center"/>
      </w:tblPr>
      <w:trPr>
        <w:jc w:val="center"/>
      </w:trPr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numbering" w:customStyle="1" w:styleId="Listaconsimbolos">
    <w:name w:val="Lista con simbolos"/>
    <w:uiPriority w:val="99"/>
    <w:rsid w:val="00A020A5"/>
    <w:pPr>
      <w:numPr>
        <w:numId w:val="7"/>
      </w:numPr>
    </w:pPr>
  </w:style>
  <w:style w:type="table" w:styleId="Tabladelista4-nfasis4">
    <w:name w:val="List Table 4 Accent 4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encabezado2">
    <w:name w:val="encabezado 2"/>
    <w:basedOn w:val="Encabezado"/>
    <w:qFormat/>
    <w:rsid w:val="00A020A5"/>
    <w:pPr>
      <w:pBdr>
        <w:left w:val="single" w:sz="48" w:space="8" w:color="5B9BD5" w:themeColor="accent1"/>
      </w:pBdr>
      <w:jc w:val="both"/>
    </w:pPr>
    <w:rPr>
      <w:rFonts w:ascii="Segoe UI" w:hAnsi="Segoe UI"/>
      <w:b w:val="0"/>
      <w:caps/>
      <w:color w:val="E7E6E6" w:themeColor="background2"/>
      <w:sz w:val="16"/>
      <w:lang w:eastAsia="es-ES_tradnl"/>
    </w:rPr>
  </w:style>
  <w:style w:type="paragraph" w:customStyle="1" w:styleId="tablatexto10">
    <w:name w:val="tabla texto 10"/>
    <w:basedOn w:val="tablattulocolor11"/>
    <w:qFormat/>
    <w:rsid w:val="00A020A5"/>
    <w:pPr>
      <w:jc w:val="both"/>
    </w:pPr>
    <w:rPr>
      <w:rFonts w:ascii="Segoe UI" w:hAnsi="Segoe UI"/>
      <w:color w:val="auto"/>
    </w:rPr>
  </w:style>
  <w:style w:type="character" w:styleId="nfasisintenso">
    <w:name w:val="Intense Emphasis"/>
    <w:basedOn w:val="Fuentedeprrafopredeter"/>
    <w:uiPriority w:val="21"/>
    <w:qFormat/>
    <w:rsid w:val="00A020A5"/>
    <w:rPr>
      <w:b/>
      <w:i/>
      <w:iCs/>
      <w:color w:val="E7E6E6" w:themeColor="background2"/>
      <w:u w:val="none"/>
    </w:rPr>
  </w:style>
  <w:style w:type="character" w:styleId="Referenciaintensa">
    <w:name w:val="Intense Reference"/>
    <w:basedOn w:val="Fuentedeprrafopredeter"/>
    <w:uiPriority w:val="32"/>
    <w:qFormat/>
    <w:rsid w:val="00A020A5"/>
    <w:rPr>
      <w:b/>
      <w:bCs/>
      <w:i w:val="0"/>
      <w:caps/>
      <w:smallCaps w:val="0"/>
      <w:color w:val="FFFFFF" w:themeColor="background1"/>
      <w:spacing w:val="20"/>
      <w:sz w:val="20"/>
      <w:bdr w:val="none" w:sz="0" w:space="0" w:color="auto"/>
      <w:shd w:val="clear" w:color="auto" w:fill="44546A" w:themeFill="text2"/>
    </w:rPr>
  </w:style>
  <w:style w:type="paragraph" w:customStyle="1" w:styleId="antesttulo">
    <w:name w:val="antes título"/>
    <w:basedOn w:val="Normal"/>
    <w:qFormat/>
    <w:rsid w:val="00A020A5"/>
    <w:pPr>
      <w:spacing w:line="24" w:lineRule="auto"/>
      <w:jc w:val="both"/>
    </w:pPr>
    <w:rPr>
      <w:rFonts w:ascii="Tw Cen MT" w:hAnsi="Tw Cen MT"/>
      <w:b w:val="0"/>
      <w:sz w:val="20"/>
      <w:lang w:eastAsia="es-ES_tradnl"/>
    </w:rPr>
  </w:style>
  <w:style w:type="paragraph" w:customStyle="1" w:styleId="tablattulocolor11">
    <w:name w:val="tabla título color 11"/>
    <w:basedOn w:val="Normal"/>
    <w:qFormat/>
    <w:rsid w:val="00A020A5"/>
    <w:pPr>
      <w:spacing w:line="312" w:lineRule="auto"/>
      <w:jc w:val="center"/>
    </w:pPr>
    <w:rPr>
      <w:rFonts w:ascii="Tw Cen MT" w:hAnsi="Tw Cen MT"/>
      <w:b w:val="0"/>
      <w:bCs/>
      <w:color w:val="44546A" w:themeColor="text2"/>
      <w:sz w:val="20"/>
      <w:lang w:eastAsia="es-ES_tradnl"/>
    </w:rPr>
  </w:style>
  <w:style w:type="paragraph" w:customStyle="1" w:styleId="tablatexto11">
    <w:name w:val="tabla texto 11"/>
    <w:basedOn w:val="Normal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tablatexto90">
    <w:name w:val="tabla texto 9"/>
    <w:basedOn w:val="tablatexto10"/>
    <w:qFormat/>
    <w:rsid w:val="00A020A5"/>
    <w:rPr>
      <w:sz w:val="18"/>
    </w:rPr>
  </w:style>
  <w:style w:type="paragraph" w:customStyle="1" w:styleId="tablattulocolor10">
    <w:name w:val="tabla título color 10"/>
    <w:basedOn w:val="tablatexto11"/>
    <w:qFormat/>
    <w:rsid w:val="00A020A5"/>
    <w:pPr>
      <w:jc w:val="center"/>
    </w:pPr>
    <w:rPr>
      <w:color w:val="44546A" w:themeColor="text2"/>
    </w:rPr>
  </w:style>
  <w:style w:type="paragraph" w:customStyle="1" w:styleId="tablattulocolor9">
    <w:name w:val="tabla título color 9"/>
    <w:basedOn w:val="tablattulocolor10"/>
    <w:qFormat/>
    <w:rsid w:val="00A020A5"/>
    <w:rPr>
      <w:sz w:val="18"/>
    </w:rPr>
  </w:style>
  <w:style w:type="paragraph" w:customStyle="1" w:styleId="tablattulocolor8">
    <w:name w:val="tabla título color 8"/>
    <w:basedOn w:val="tablattulocolor9"/>
    <w:rsid w:val="00A020A5"/>
    <w:rPr>
      <w:sz w:val="16"/>
    </w:rPr>
  </w:style>
  <w:style w:type="paragraph" w:customStyle="1" w:styleId="tablatexto8">
    <w:name w:val="tabla texto 8"/>
    <w:basedOn w:val="tablattulocolor8izda"/>
    <w:qFormat/>
    <w:rsid w:val="00A020A5"/>
    <w:rPr>
      <w:color w:val="auto"/>
    </w:rPr>
  </w:style>
  <w:style w:type="character" w:styleId="nfasissutil">
    <w:name w:val="Subtle Emphasis"/>
    <w:basedOn w:val="Fuentedeprrafopredeter"/>
    <w:uiPriority w:val="19"/>
    <w:qFormat/>
    <w:rsid w:val="00A020A5"/>
    <w:rPr>
      <w:i/>
      <w:iCs/>
      <w:color w:val="A5A5A5" w:themeColor="accent3"/>
    </w:rPr>
  </w:style>
  <w:style w:type="character" w:styleId="nfasis">
    <w:name w:val="Emphasis"/>
    <w:basedOn w:val="Fuentedeprrafopredeter"/>
    <w:qFormat/>
    <w:rsid w:val="00A020A5"/>
    <w:rPr>
      <w:b/>
      <w:i w:val="0"/>
      <w:iCs/>
      <w:color w:val="ED7D31" w:themeColor="accent2"/>
    </w:rPr>
  </w:style>
  <w:style w:type="paragraph" w:customStyle="1" w:styleId="tablattulocolor8izda">
    <w:name w:val="tabla título color 8 izda"/>
    <w:basedOn w:val="tablattulocolor9"/>
    <w:qFormat/>
    <w:rsid w:val="00A020A5"/>
    <w:pPr>
      <w:jc w:val="both"/>
    </w:pPr>
    <w:rPr>
      <w:sz w:val="16"/>
    </w:rPr>
  </w:style>
  <w:style w:type="paragraph" w:customStyle="1" w:styleId="textodireccionespie">
    <w:name w:val="texto direcciones pie"/>
    <w:basedOn w:val="tablattulocolor8izda"/>
    <w:qFormat/>
    <w:rsid w:val="00A020A5"/>
    <w:pPr>
      <w:tabs>
        <w:tab w:val="left" w:pos="5670"/>
        <w:tab w:val="left" w:pos="6521"/>
        <w:tab w:val="left" w:pos="7371"/>
      </w:tabs>
      <w:spacing w:line="216" w:lineRule="auto"/>
    </w:pPr>
  </w:style>
  <w:style w:type="paragraph" w:customStyle="1" w:styleId="tablattuloblanco10">
    <w:name w:val="tabla título blanco 10"/>
    <w:basedOn w:val="tablattulocolor10"/>
    <w:qFormat/>
    <w:rsid w:val="00A020A5"/>
    <w:rPr>
      <w:color w:val="FFFFFF" w:themeColor="background1"/>
    </w:rPr>
  </w:style>
  <w:style w:type="paragraph" w:customStyle="1" w:styleId="tablattuloblanco9">
    <w:name w:val="tabla título blanco 9"/>
    <w:basedOn w:val="tablattuloblanco10"/>
    <w:qFormat/>
    <w:rsid w:val="00A020A5"/>
    <w:rPr>
      <w:sz w:val="18"/>
    </w:rPr>
  </w:style>
  <w:style w:type="paragraph" w:customStyle="1" w:styleId="tablatexto8dcha">
    <w:name w:val="tabla texto 8 dcha"/>
    <w:basedOn w:val="tablatexto8"/>
    <w:qFormat/>
    <w:rsid w:val="00A020A5"/>
    <w:pPr>
      <w:jc w:val="right"/>
    </w:pPr>
  </w:style>
  <w:style w:type="paragraph" w:customStyle="1" w:styleId="tablatexto10dcha">
    <w:name w:val="tabla texto 10 dcha"/>
    <w:basedOn w:val="tablatexto10"/>
    <w:qFormat/>
    <w:rsid w:val="00A020A5"/>
    <w:pPr>
      <w:jc w:val="right"/>
    </w:pPr>
  </w:style>
  <w:style w:type="paragraph" w:customStyle="1" w:styleId="tablatexto9centrado">
    <w:name w:val="tabla texto 9 centrado"/>
    <w:basedOn w:val="tablatexto90"/>
    <w:qFormat/>
    <w:rsid w:val="00A020A5"/>
    <w:pPr>
      <w:jc w:val="center"/>
    </w:pPr>
  </w:style>
  <w:style w:type="paragraph" w:customStyle="1" w:styleId="tablatexto8centrado">
    <w:name w:val="tabla texto 8 centrado"/>
    <w:basedOn w:val="tablatexto8"/>
    <w:qFormat/>
    <w:rsid w:val="00A020A5"/>
    <w:pPr>
      <w:jc w:val="center"/>
    </w:pPr>
  </w:style>
  <w:style w:type="paragraph" w:customStyle="1" w:styleId="tablatexto10centrado">
    <w:name w:val="tabla texto 10 centrado"/>
    <w:basedOn w:val="tablatexto10"/>
    <w:qFormat/>
    <w:rsid w:val="00A020A5"/>
    <w:pPr>
      <w:jc w:val="center"/>
    </w:pPr>
  </w:style>
  <w:style w:type="character" w:styleId="Referenciasutil">
    <w:name w:val="Subtle Reference"/>
    <w:basedOn w:val="Fuentedeprrafopredeter"/>
    <w:uiPriority w:val="31"/>
    <w:qFormat/>
    <w:rsid w:val="00A020A5"/>
    <w:rPr>
      <w:b/>
      <w:caps w:val="0"/>
      <w:smallCaps w:val="0"/>
      <w:color w:val="7E9BAF"/>
      <w:spacing w:val="0"/>
      <w:kern w:val="0"/>
    </w:rPr>
  </w:style>
  <w:style w:type="paragraph" w:customStyle="1" w:styleId="Textoenazulcentrado">
    <w:name w:val="Texto en azul centrado"/>
    <w:basedOn w:val="Tabladeilustraciones"/>
    <w:qFormat/>
    <w:rsid w:val="00A020A5"/>
    <w:pPr>
      <w:spacing w:line="312" w:lineRule="auto"/>
      <w:jc w:val="center"/>
    </w:pPr>
    <w:rPr>
      <w:rFonts w:ascii="Segoe UI" w:hAnsi="Segoe UI"/>
      <w:b w:val="0"/>
      <w:caps/>
      <w:color w:val="1A1A36"/>
      <w:sz w:val="18"/>
      <w:lang w:eastAsia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020A5"/>
    <w:pPr>
      <w:jc w:val="both"/>
    </w:pPr>
    <w:rPr>
      <w:rFonts w:ascii="Tw Cen MT" w:hAnsi="Tw Cen MT"/>
      <w:b w:val="0"/>
      <w:sz w:val="14"/>
      <w:lang w:eastAsia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020A5"/>
    <w:rPr>
      <w:rFonts w:ascii="Tw Cen MT" w:hAnsi="Tw Cen MT"/>
      <w:sz w:val="14"/>
      <w:lang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A020A5"/>
    <w:rPr>
      <w:vertAlign w:val="superscript"/>
    </w:rPr>
  </w:style>
  <w:style w:type="paragraph" w:customStyle="1" w:styleId="Sobrettulo">
    <w:name w:val="Sobretítulo"/>
    <w:basedOn w:val="Normal"/>
    <w:qFormat/>
    <w:rsid w:val="00A020A5"/>
    <w:pPr>
      <w:spacing w:before="280" w:line="312" w:lineRule="auto"/>
      <w:jc w:val="both"/>
    </w:pPr>
    <w:rPr>
      <w:rFonts w:asciiTheme="minorHAnsi" w:hAnsiTheme="minorHAnsi"/>
      <w:b w:val="0"/>
      <w:color w:val="000000" w:themeColor="text1"/>
      <w:sz w:val="36"/>
      <w:lang w:eastAsia="es-ES_tradnl"/>
    </w:rPr>
  </w:style>
  <w:style w:type="paragraph" w:customStyle="1" w:styleId="TABLALISTA">
    <w:name w:val="TABLA LISTA"/>
    <w:basedOn w:val="Normal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Referenciasutil2">
    <w:name w:val="Referencia sutil 2"/>
    <w:basedOn w:val="tablattulocolor9"/>
    <w:qFormat/>
    <w:rsid w:val="00A020A5"/>
  </w:style>
  <w:style w:type="paragraph" w:customStyle="1" w:styleId="tablattuloazulgrisceo10">
    <w:name w:val="tabla título azul grisáceo 10"/>
    <w:basedOn w:val="Normal"/>
    <w:qFormat/>
    <w:rsid w:val="00A020A5"/>
    <w:pPr>
      <w:spacing w:line="312" w:lineRule="auto"/>
      <w:jc w:val="center"/>
    </w:pPr>
    <w:rPr>
      <w:rFonts w:ascii="Segoe UI" w:hAnsi="Segoe UI"/>
      <w:b w:val="0"/>
      <w:color w:val="5B9BD5" w:themeColor="accent1"/>
      <w:sz w:val="20"/>
      <w:lang w:eastAsia="es-ES_tradnl"/>
    </w:rPr>
  </w:style>
  <w:style w:type="paragraph" w:customStyle="1" w:styleId="tablattuloazulgrisceo9">
    <w:name w:val="tabla título azul grisáceo 9"/>
    <w:basedOn w:val="tablattuloazulgrisceo10"/>
    <w:qFormat/>
    <w:rsid w:val="00A020A5"/>
    <w:rPr>
      <w:sz w:val="16"/>
    </w:rPr>
  </w:style>
  <w:style w:type="table" w:styleId="Tabladecuadrcula4-nfasis3">
    <w:name w:val="Grid Table 4 Accent 3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3-nfasis6">
    <w:name w:val="Grid Table 3 Accent 6"/>
    <w:basedOn w:val="Tablanormal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3-nfasis1">
    <w:name w:val="Grid Table 3 Accent 1"/>
    <w:basedOn w:val="Tablanormal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5oscura-nfasis4">
    <w:name w:val="Grid Table 5 Dark Accent 4"/>
    <w:basedOn w:val="Tablanormal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decuadrcula5oscura-nfasis5">
    <w:name w:val="Grid Table 5 Dark Accent 5"/>
    <w:basedOn w:val="Tablanormal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decuadrcula5oscura-nfasis2">
    <w:name w:val="Grid Table 5 Dark Accent 2"/>
    <w:basedOn w:val="Tablanormal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decuadrcula1clara-nfasis1">
    <w:name w:val="Grid Table 1 Light Accent 1"/>
    <w:basedOn w:val="Tablanormal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4">
    <w:name w:val="Grid Table 1 Light Accent 4"/>
    <w:basedOn w:val="Tablanormal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o-nfasis2">
    <w:name w:val="Grid Table 1 Light Accent 2"/>
    <w:basedOn w:val="Tablanormal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5oscura-nfasis3">
    <w:name w:val="Grid Table 5 Dark Accent 3"/>
    <w:basedOn w:val="Tablanormal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delista4-nfasis1">
    <w:name w:val="List Table 4 Accent 1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3-nfasis3">
    <w:name w:val="Grid Table 3 Accent 3"/>
    <w:basedOn w:val="Tablanormal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2-nfasis4">
    <w:name w:val="Grid Table 2 Accent 4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4-nfasis5">
    <w:name w:val="Grid Table 4 Accent 5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A020A5"/>
    <w:rPr>
      <w:rFonts w:asciiTheme="minorHAnsi" w:hAnsiTheme="minorHAnsi" w:cstheme="minorBidi"/>
      <w:color w:val="C45911" w:themeColor="accent2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-nfasis6">
    <w:name w:val="Grid Table 4 Accent 6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Portadatamao9">
    <w:name w:val="Portada tamaño 9"/>
    <w:basedOn w:val="Normal"/>
    <w:qFormat/>
    <w:rsid w:val="00A020A5"/>
    <w:rPr>
      <w:rFonts w:ascii="Segoe UI" w:hAnsi="Segoe UI"/>
      <w:b w:val="0"/>
      <w:color w:val="404040" w:themeColor="text1" w:themeTint="BF"/>
      <w:sz w:val="18"/>
      <w:szCs w:val="16"/>
      <w:lang w:val="it-IT" w:eastAsia="es-ES_tradnl"/>
    </w:rPr>
  </w:style>
  <w:style w:type="paragraph" w:customStyle="1" w:styleId="textocontraportadasinnegrita">
    <w:name w:val="texto contraportada sin negrita"/>
    <w:basedOn w:val="Normal"/>
    <w:rsid w:val="00A020A5"/>
    <w:pPr>
      <w:spacing w:line="199" w:lineRule="auto"/>
    </w:pPr>
    <w:rPr>
      <w:rFonts w:ascii="Segoe UI" w:hAnsi="Segoe UI"/>
      <w:b w:val="0"/>
      <w:color w:val="44546A" w:themeColor="text2"/>
      <w:sz w:val="19"/>
      <w:szCs w:val="24"/>
      <w:lang w:eastAsia="es-ES_tradnl"/>
    </w:rPr>
  </w:style>
  <w:style w:type="paragraph" w:customStyle="1" w:styleId="tablattuloblanco8">
    <w:name w:val="tabla título blanco 8"/>
    <w:basedOn w:val="tablattuloblanco10"/>
    <w:qFormat/>
    <w:rsid w:val="00A020A5"/>
    <w:rPr>
      <w:sz w:val="16"/>
    </w:rPr>
  </w:style>
  <w:style w:type="table" w:styleId="Tabladecuadrcula4">
    <w:name w:val="Grid Table 4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1clara">
    <w:name w:val="Grid Table 1 Light"/>
    <w:basedOn w:val="Tablanormal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attulopequeo">
    <w:name w:val="tabla título pequeño"/>
    <w:basedOn w:val="Normal"/>
    <w:autoRedefine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center"/>
    </w:pPr>
    <w:rPr>
      <w:rFonts w:ascii="Segoe UI" w:hAnsi="Segoe UI"/>
      <w:sz w:val="14"/>
      <w:szCs w:val="14"/>
      <w:lang w:val="es-MX" w:eastAsia="fr-FR"/>
    </w:rPr>
  </w:style>
  <w:style w:type="paragraph" w:customStyle="1" w:styleId="tablatexto8negrita">
    <w:name w:val="tabla texto 8 negrita"/>
    <w:basedOn w:val="Normal"/>
    <w:qFormat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both"/>
    </w:pPr>
    <w:rPr>
      <w:rFonts w:ascii="Segoe UI" w:hAnsi="Segoe UI"/>
      <w:sz w:val="16"/>
      <w:szCs w:val="16"/>
      <w:lang w:eastAsia="fr-FR"/>
    </w:rPr>
  </w:style>
  <w:style w:type="character" w:customStyle="1" w:styleId="Normal1Car">
    <w:name w:val="Normal 1 Car"/>
    <w:link w:val="Normal1"/>
    <w:rsid w:val="00A020A5"/>
    <w:rPr>
      <w:rFonts w:ascii="Segoe UI" w:eastAsiaTheme="majorEastAsia" w:hAnsi="Segoe UI"/>
      <w:lang w:eastAsia="es-ES_tradnl"/>
    </w:rPr>
  </w:style>
  <w:style w:type="character" w:customStyle="1" w:styleId="Subttulo2CarCar">
    <w:name w:val="Subtítulo 2 Car Car"/>
    <w:link w:val="Subttulo2"/>
    <w:rsid w:val="00A020A5"/>
    <w:rPr>
      <w:rFonts w:ascii="Segoe UI" w:hAnsi="Segoe UI"/>
      <w:b/>
      <w:caps/>
      <w:color w:val="1A1A36"/>
      <w:spacing w:val="20"/>
      <w:sz w:val="16"/>
      <w:lang w:eastAsia="es-ES_tradnl"/>
    </w:rPr>
  </w:style>
  <w:style w:type="table" w:styleId="Tabladelista3-nfasis2">
    <w:name w:val="List Table 3 Accent 2"/>
    <w:basedOn w:val="Tablanormal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4-nfasis3">
    <w:name w:val="List Table 4 Accent 3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6">
    <w:name w:val="List Table 4 Accent 6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normal5">
    <w:name w:val="Plain Table 5"/>
    <w:basedOn w:val="Tablanormal"/>
    <w:uiPriority w:val="45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020A5"/>
    <w:pPr>
      <w:jc w:val="both"/>
    </w:pPr>
    <w:rPr>
      <w:rFonts w:ascii="Segoe UI" w:hAnsi="Segoe UI"/>
      <w:b w:val="0"/>
      <w:color w:val="404040" w:themeColor="text1" w:themeTint="BF"/>
      <w:sz w:val="20"/>
      <w:lang w:eastAsia="es-ES_tradnl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020A5"/>
    <w:rPr>
      <w:rFonts w:ascii="Segoe UI" w:hAnsi="Segoe UI"/>
      <w:color w:val="404040" w:themeColor="text1" w:themeTint="BF"/>
      <w:lang w:eastAsia="es-ES_tradnl"/>
    </w:rPr>
  </w:style>
  <w:style w:type="character" w:styleId="Refdenotaalfinal">
    <w:name w:val="endnote reference"/>
    <w:basedOn w:val="Fuentedeprrafopredeter"/>
    <w:uiPriority w:val="99"/>
    <w:semiHidden/>
    <w:unhideWhenUsed/>
    <w:rsid w:val="00A020A5"/>
    <w:rPr>
      <w:vertAlign w:val="superscript"/>
    </w:rPr>
  </w:style>
  <w:style w:type="paragraph" w:styleId="Revisin">
    <w:name w:val="Revision"/>
    <w:hidden/>
    <w:uiPriority w:val="71"/>
    <w:rsid w:val="00A020A5"/>
    <w:rPr>
      <w:rFonts w:ascii="Segoe UI" w:hAnsi="Segoe UI"/>
      <w:color w:val="404040" w:themeColor="text1" w:themeTint="BF"/>
      <w:lang w:eastAsia="es-ES_tradnl"/>
    </w:rPr>
  </w:style>
  <w:style w:type="table" w:styleId="Tabladecuadrcula6concolores-nfasis1">
    <w:name w:val="Grid Table 6 Colorful Accent 1"/>
    <w:basedOn w:val="Tablanormal"/>
    <w:uiPriority w:val="51"/>
    <w:rsid w:val="00A020A5"/>
    <w:rPr>
      <w:rFonts w:asciiTheme="minorHAnsi" w:hAnsiTheme="minorHAnsi" w:cstheme="minorBidi"/>
      <w:color w:val="2E74B5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A020A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A020A5"/>
    <w:rPr>
      <w:rFonts w:ascii="Segoe UI" w:eastAsia="Segoe UI" w:hAnsi="Segoe UI" w:cs="Segoe UI"/>
      <w:lang w:eastAsia="en-US"/>
    </w:rPr>
  </w:style>
  <w:style w:type="paragraph" w:customStyle="1" w:styleId="TableParagraph">
    <w:name w:val="Table Paragraph"/>
    <w:basedOn w:val="Normal"/>
    <w:uiPriority w:val="1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szCs w:val="22"/>
      <w:lang w:eastAsia="en-US"/>
    </w:rPr>
  </w:style>
  <w:style w:type="paragraph" w:styleId="TDC4">
    <w:name w:val="toc 4"/>
    <w:basedOn w:val="Normal"/>
    <w:next w:val="Normal"/>
    <w:autoRedefine/>
    <w:uiPriority w:val="39"/>
    <w:unhideWhenUsed/>
    <w:rsid w:val="00A020A5"/>
    <w:pPr>
      <w:spacing w:after="100" w:line="259" w:lineRule="auto"/>
      <w:ind w:left="66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TDC5">
    <w:name w:val="toc 5"/>
    <w:basedOn w:val="Normal"/>
    <w:next w:val="Normal"/>
    <w:autoRedefine/>
    <w:unhideWhenUsed/>
    <w:rsid w:val="00A020A5"/>
    <w:pPr>
      <w:spacing w:after="100" w:line="259" w:lineRule="auto"/>
      <w:ind w:left="88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TDC6">
    <w:name w:val="toc 6"/>
    <w:basedOn w:val="Normal"/>
    <w:next w:val="Normal"/>
    <w:autoRedefine/>
    <w:unhideWhenUsed/>
    <w:rsid w:val="00A020A5"/>
    <w:pPr>
      <w:spacing w:after="100" w:line="259" w:lineRule="auto"/>
      <w:ind w:left="110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TDC7">
    <w:name w:val="toc 7"/>
    <w:basedOn w:val="Normal"/>
    <w:next w:val="Normal"/>
    <w:autoRedefine/>
    <w:unhideWhenUsed/>
    <w:rsid w:val="00A020A5"/>
    <w:pPr>
      <w:spacing w:after="100" w:line="259" w:lineRule="auto"/>
      <w:ind w:left="132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TDC8">
    <w:name w:val="toc 8"/>
    <w:basedOn w:val="Normal"/>
    <w:next w:val="Normal"/>
    <w:autoRedefine/>
    <w:unhideWhenUsed/>
    <w:rsid w:val="00A020A5"/>
    <w:pPr>
      <w:spacing w:after="100" w:line="259" w:lineRule="auto"/>
      <w:ind w:left="154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TDC9">
    <w:name w:val="toc 9"/>
    <w:basedOn w:val="Normal"/>
    <w:next w:val="Normal"/>
    <w:autoRedefine/>
    <w:unhideWhenUsed/>
    <w:rsid w:val="00A020A5"/>
    <w:pPr>
      <w:spacing w:after="100" w:line="259" w:lineRule="auto"/>
      <w:ind w:left="1760"/>
    </w:pPr>
    <w:rPr>
      <w:rFonts w:ascii="Segoe UI" w:eastAsiaTheme="minorEastAsia" w:hAnsi="Segoe UI" w:cstheme="minorBidi"/>
      <w:b w:val="0"/>
      <w:sz w:val="20"/>
      <w:szCs w:val="22"/>
    </w:rPr>
  </w:style>
  <w:style w:type="character" w:customStyle="1" w:styleId="Ebatzigabekoaipamena1">
    <w:name w:val="Ebatzi gabeko aipamena1"/>
    <w:basedOn w:val="Fuentedeprrafopredeter"/>
    <w:uiPriority w:val="99"/>
    <w:semiHidden/>
    <w:unhideWhenUsed/>
    <w:rsid w:val="00A020A5"/>
    <w:rPr>
      <w:color w:val="605E5C"/>
      <w:shd w:val="clear" w:color="auto" w:fill="E1DFDD"/>
    </w:rPr>
  </w:style>
  <w:style w:type="table" w:styleId="Tabladelista2-nfasis4">
    <w:name w:val="List Table 2 Accent 4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6">
    <w:name w:val="List Table 2 Accent 6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-nfasis5">
    <w:name w:val="List Table 2 Accent 5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2">
    <w:name w:val="List Table 2 Accent 2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2">
    <w:name w:val="Grid Table 2 Accent 2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5">
    <w:name w:val="Grid Table 2 Accent 5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2-nfasis6">
    <w:name w:val="Grid Table 2 Accent 6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uadrculadetablaclara">
    <w:name w:val="Grid Table Light"/>
    <w:basedOn w:val="Tablanormal"/>
    <w:uiPriority w:val="4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ATTULOGRIS12">
    <w:name w:val="TABLA TÍTULO GRIS 12"/>
    <w:basedOn w:val="tablattuloblanco10"/>
    <w:qFormat/>
    <w:rsid w:val="00A020A5"/>
    <w:pPr>
      <w:spacing w:line="240" w:lineRule="auto"/>
    </w:pPr>
    <w:rPr>
      <w:b/>
      <w:bCs/>
      <w:color w:val="000000" w:themeColor="text1"/>
    </w:rPr>
  </w:style>
  <w:style w:type="paragraph" w:customStyle="1" w:styleId="Citaautor">
    <w:name w:val="Cita autor"/>
    <w:basedOn w:val="Cita"/>
    <w:qFormat/>
    <w:rsid w:val="00A020A5"/>
    <w:pPr>
      <w:spacing w:after="240"/>
    </w:pPr>
    <w:rPr>
      <w:i/>
    </w:rPr>
  </w:style>
  <w:style w:type="paragraph" w:customStyle="1" w:styleId="SUBTTULOTABLA">
    <w:name w:val="SUBTÍTULO TABLA"/>
    <w:basedOn w:val="Subttulo"/>
    <w:qFormat/>
    <w:rsid w:val="00A020A5"/>
    <w:pPr>
      <w:shd w:val="clear" w:color="auto" w:fill="BDD6EE" w:themeFill="accent1" w:themeFillTint="66"/>
      <w:spacing w:line="240" w:lineRule="auto"/>
    </w:pPr>
  </w:style>
  <w:style w:type="paragraph" w:customStyle="1" w:styleId="TABLATTULOGRIS12IZDA">
    <w:name w:val="TABLA TÍTULO GRIS 12 IZDA"/>
    <w:basedOn w:val="TABLATTULOGRIS12"/>
    <w:qFormat/>
    <w:rsid w:val="00A020A5"/>
    <w:pPr>
      <w:jc w:val="left"/>
    </w:pPr>
    <w:rPr>
      <w:b w:val="0"/>
      <w:bCs w:val="0"/>
    </w:rPr>
  </w:style>
  <w:style w:type="paragraph" w:customStyle="1" w:styleId="Kaila">
    <w:name w:val="Kaila"/>
    <w:basedOn w:val="Normal"/>
    <w:qFormat/>
    <w:rsid w:val="00A020A5"/>
    <w:pPr>
      <w:spacing w:line="312" w:lineRule="auto"/>
      <w:jc w:val="center"/>
    </w:pPr>
    <w:rPr>
      <w:rFonts w:ascii="Segoe UI" w:hAnsi="Segoe UI"/>
      <w:i/>
      <w:color w:val="44546A" w:themeColor="text2"/>
      <w:sz w:val="48"/>
      <w:lang w:eastAsia="es-ES_tradnl"/>
    </w:rPr>
  </w:style>
  <w:style w:type="paragraph" w:customStyle="1" w:styleId="portada">
    <w:name w:val="portada"/>
    <w:basedOn w:val="Normal"/>
    <w:qFormat/>
    <w:rsid w:val="00A020A5"/>
    <w:pPr>
      <w:spacing w:before="200"/>
    </w:pPr>
    <w:rPr>
      <w:rFonts w:asciiTheme="majorHAnsi" w:eastAsiaTheme="minorEastAsia" w:hAnsiTheme="majorHAnsi" w:cstheme="minorBidi"/>
      <w:color w:val="44546A" w:themeColor="text2"/>
      <w:sz w:val="52"/>
      <w:szCs w:val="72"/>
    </w:rPr>
  </w:style>
  <w:style w:type="paragraph" w:customStyle="1" w:styleId="SubttuloPortada">
    <w:name w:val="Subtítulo Portada"/>
    <w:basedOn w:val="Normal"/>
    <w:qFormat/>
    <w:rsid w:val="00A020A5"/>
    <w:pPr>
      <w:spacing w:before="400" w:line="192" w:lineRule="auto"/>
    </w:pPr>
    <w:rPr>
      <w:rFonts w:asciiTheme="minorHAnsi" w:eastAsiaTheme="minorEastAsia" w:hAnsiTheme="minorHAnsi" w:cstheme="minorBidi"/>
      <w:i/>
      <w:outline/>
      <w:color w:val="E7E6E6" w:themeColor="background2"/>
      <w:sz w:val="52"/>
      <w:szCs w:val="72"/>
      <w14:textOutline w14:w="25400" w14:cap="rnd" w14:cmpd="sng" w14:algn="ctr">
        <w14:noFill/>
        <w14:prstDash w14:val="solid"/>
        <w14:bevel/>
      </w14:textOutline>
    </w:rPr>
  </w:style>
  <w:style w:type="paragraph" w:customStyle="1" w:styleId="TtuloPortada">
    <w:name w:val="Título Portada"/>
    <w:basedOn w:val="Normal"/>
    <w:qFormat/>
    <w:rsid w:val="00A020A5"/>
    <w:pPr>
      <w:spacing w:before="240" w:line="312" w:lineRule="auto"/>
      <w:ind w:right="2268"/>
    </w:pPr>
    <w:rPr>
      <w:rFonts w:ascii="Tw Cen MT" w:hAnsi="Tw Cen MT"/>
      <w:color w:val="44546A" w:themeColor="text2"/>
      <w:sz w:val="60"/>
      <w:lang w:eastAsia="es-ES_tradnl"/>
    </w:rPr>
  </w:style>
  <w:style w:type="paragraph" w:customStyle="1" w:styleId="textondice">
    <w:name w:val="texto índice"/>
    <w:basedOn w:val="TDC1"/>
    <w:qFormat/>
    <w:rsid w:val="00A020A5"/>
    <w:pPr>
      <w:tabs>
        <w:tab w:val="right" w:leader="dot" w:pos="9060"/>
      </w:tabs>
      <w:spacing w:line="312" w:lineRule="auto"/>
      <w:jc w:val="both"/>
    </w:pPr>
    <w:rPr>
      <w:rFonts w:asciiTheme="majorHAnsi" w:hAnsiTheme="majorHAnsi"/>
      <w:noProof/>
      <w:color w:val="1A1A36"/>
      <w:sz w:val="40"/>
      <w:lang w:eastAsia="es-ES_tradnl"/>
    </w:rPr>
  </w:style>
  <w:style w:type="paragraph" w:customStyle="1" w:styleId="normalizda">
    <w:name w:val="normal izda"/>
    <w:basedOn w:val="Normal"/>
    <w:qFormat/>
    <w:rsid w:val="00A020A5"/>
    <w:pPr>
      <w:spacing w:line="312" w:lineRule="auto"/>
    </w:pPr>
    <w:rPr>
      <w:rFonts w:ascii="Segoe UI" w:hAnsi="Segoe UI"/>
      <w:b w:val="0"/>
      <w:sz w:val="20"/>
      <w:lang w:eastAsia="es-ES_tradnl"/>
    </w:rPr>
  </w:style>
  <w:style w:type="paragraph" w:customStyle="1" w:styleId="ndicedetablas">
    <w:name w:val="índice de tablas"/>
    <w:basedOn w:val="ndice"/>
    <w:qFormat/>
    <w:rsid w:val="00A020A5"/>
    <w:rPr>
      <w:color w:val="E7E6E6" w:themeColor="background2"/>
    </w:rPr>
  </w:style>
  <w:style w:type="paragraph" w:customStyle="1" w:styleId="Normalsombreado">
    <w:name w:val="Normal sombreado"/>
    <w:basedOn w:val="Normal"/>
    <w:qFormat/>
    <w:rsid w:val="00A020A5"/>
    <w:pPr>
      <w:shd w:val="clear" w:color="auto" w:fill="DFEFFA"/>
      <w:spacing w:line="312" w:lineRule="auto"/>
      <w:jc w:val="both"/>
    </w:pPr>
    <w:rPr>
      <w:rFonts w:ascii="Segoe UI" w:hAnsi="Segoe UI"/>
      <w:b w:val="0"/>
      <w:color w:val="E7E6E6" w:themeColor="background2"/>
      <w:sz w:val="20"/>
      <w:lang w:eastAsia="es-ES_tradnl"/>
    </w:rPr>
  </w:style>
  <w:style w:type="character" w:customStyle="1" w:styleId="WW8Num1z0">
    <w:name w:val="WW8Num1z0"/>
    <w:rsid w:val="00A020A5"/>
    <w:rPr>
      <w:rFonts w:ascii="Symbol" w:eastAsia="SimSun" w:hAnsi="Symbol" w:cs="Symbol"/>
      <w:spacing w:val="12"/>
    </w:rPr>
  </w:style>
  <w:style w:type="character" w:customStyle="1" w:styleId="WW8Num1z1">
    <w:name w:val="WW8Num1z1"/>
    <w:rsid w:val="00A020A5"/>
    <w:rPr>
      <w:rFonts w:ascii="Courier New" w:hAnsi="Courier New" w:cs="Courier New"/>
      <w:sz w:val="20"/>
    </w:rPr>
  </w:style>
  <w:style w:type="character" w:customStyle="1" w:styleId="WW8Num1z2">
    <w:name w:val="WW8Num1z2"/>
    <w:rsid w:val="00A020A5"/>
    <w:rPr>
      <w:rFonts w:ascii="Wingdings" w:hAnsi="Wingdings" w:cs="Wingdings"/>
      <w:sz w:val="20"/>
    </w:rPr>
  </w:style>
  <w:style w:type="character" w:customStyle="1" w:styleId="WW8Num2z0">
    <w:name w:val="WW8Num2z0"/>
    <w:rsid w:val="00A020A5"/>
    <w:rPr>
      <w:rFonts w:ascii="Trebuchet MS" w:eastAsia="SimSun" w:hAnsi="Trebuchet MS" w:cs="Trebuchet MS"/>
      <w:spacing w:val="12"/>
    </w:rPr>
  </w:style>
  <w:style w:type="character" w:customStyle="1" w:styleId="WW8Num3z0">
    <w:name w:val="WW8Num3z0"/>
    <w:rsid w:val="00A020A5"/>
    <w:rPr>
      <w:rFonts w:ascii="Symbol" w:eastAsia="SimSun" w:hAnsi="Symbol" w:cs="Symbol"/>
      <w:spacing w:val="12"/>
    </w:rPr>
  </w:style>
  <w:style w:type="character" w:customStyle="1" w:styleId="WW8Num3z1">
    <w:name w:val="WW8Num3z1"/>
    <w:rsid w:val="00A020A5"/>
    <w:rPr>
      <w:rFonts w:ascii="Courier New" w:hAnsi="Courier New" w:cs="Courier New"/>
      <w:sz w:val="20"/>
    </w:rPr>
  </w:style>
  <w:style w:type="character" w:customStyle="1" w:styleId="WW8Num3z2">
    <w:name w:val="WW8Num3z2"/>
    <w:rsid w:val="00A020A5"/>
    <w:rPr>
      <w:rFonts w:ascii="Wingdings" w:hAnsi="Wingdings" w:cs="Wingdings"/>
      <w:sz w:val="20"/>
    </w:rPr>
  </w:style>
  <w:style w:type="character" w:customStyle="1" w:styleId="WW8Num4z0">
    <w:name w:val="WW8Num4z0"/>
    <w:rsid w:val="00A020A5"/>
    <w:rPr>
      <w:rFonts w:ascii="Symbol" w:eastAsia="SimSun" w:hAnsi="Symbol" w:cs="Symbol"/>
      <w:spacing w:val="12"/>
    </w:rPr>
  </w:style>
  <w:style w:type="character" w:customStyle="1" w:styleId="WW8Num4z1">
    <w:name w:val="WW8Num4z1"/>
    <w:rsid w:val="00A020A5"/>
    <w:rPr>
      <w:rFonts w:ascii="Courier New" w:hAnsi="Courier New" w:cs="Courier New"/>
      <w:sz w:val="20"/>
    </w:rPr>
  </w:style>
  <w:style w:type="character" w:customStyle="1" w:styleId="WW8Num4z2">
    <w:name w:val="WW8Num4z2"/>
    <w:rsid w:val="00A020A5"/>
    <w:rPr>
      <w:rFonts w:ascii="Wingdings" w:hAnsi="Wingdings" w:cs="Wingdings"/>
      <w:sz w:val="20"/>
    </w:rPr>
  </w:style>
  <w:style w:type="character" w:customStyle="1" w:styleId="WW8Num5z0">
    <w:name w:val="WW8Num5z0"/>
    <w:rsid w:val="00A020A5"/>
    <w:rPr>
      <w:rFonts w:ascii="Symbol" w:eastAsia="SimSun" w:hAnsi="Symbol" w:cs="Symbol"/>
      <w:spacing w:val="12"/>
    </w:rPr>
  </w:style>
  <w:style w:type="character" w:customStyle="1" w:styleId="WW8Num5z1">
    <w:name w:val="WW8Num5z1"/>
    <w:rsid w:val="00A020A5"/>
    <w:rPr>
      <w:rFonts w:ascii="Courier New" w:hAnsi="Courier New" w:cs="Courier New"/>
      <w:sz w:val="20"/>
    </w:rPr>
  </w:style>
  <w:style w:type="character" w:customStyle="1" w:styleId="WW8Num5z2">
    <w:name w:val="WW8Num5z2"/>
    <w:rsid w:val="00A020A5"/>
    <w:rPr>
      <w:rFonts w:ascii="Wingdings" w:hAnsi="Wingdings" w:cs="Wingdings"/>
      <w:sz w:val="20"/>
    </w:rPr>
  </w:style>
  <w:style w:type="character" w:customStyle="1" w:styleId="WW8Num6z0">
    <w:name w:val="WW8Num6z0"/>
    <w:rsid w:val="00A020A5"/>
    <w:rPr>
      <w:rFonts w:eastAsia="SimSun"/>
      <w:sz w:val="24"/>
    </w:rPr>
  </w:style>
  <w:style w:type="character" w:customStyle="1" w:styleId="WW8Num7z0">
    <w:name w:val="WW8Num7z0"/>
    <w:rsid w:val="00A020A5"/>
    <w:rPr>
      <w:rFonts w:ascii="Symbol" w:eastAsia="SimSun" w:hAnsi="Symbol" w:cs="Symbol"/>
      <w:spacing w:val="12"/>
    </w:rPr>
  </w:style>
  <w:style w:type="character" w:customStyle="1" w:styleId="WW8Num7z1">
    <w:name w:val="WW8Num7z1"/>
    <w:rsid w:val="00A020A5"/>
    <w:rPr>
      <w:rFonts w:ascii="Courier New" w:hAnsi="Courier New" w:cs="Courier New"/>
      <w:sz w:val="20"/>
    </w:rPr>
  </w:style>
  <w:style w:type="character" w:customStyle="1" w:styleId="WW8Num7z2">
    <w:name w:val="WW8Num7z2"/>
    <w:rsid w:val="00A020A5"/>
    <w:rPr>
      <w:rFonts w:ascii="Wingdings" w:hAnsi="Wingdings" w:cs="Wingdings"/>
      <w:sz w:val="20"/>
    </w:rPr>
  </w:style>
  <w:style w:type="character" w:customStyle="1" w:styleId="WW8Num8z0">
    <w:name w:val="WW8Num8z0"/>
    <w:rsid w:val="00A020A5"/>
    <w:rPr>
      <w:rFonts w:ascii="Symbol" w:eastAsia="SimSun" w:hAnsi="Symbol" w:cs="Symbol"/>
      <w:spacing w:val="12"/>
    </w:rPr>
  </w:style>
  <w:style w:type="character" w:customStyle="1" w:styleId="WW8Num8z1">
    <w:name w:val="WW8Num8z1"/>
    <w:rsid w:val="00A020A5"/>
    <w:rPr>
      <w:rFonts w:ascii="Courier New" w:hAnsi="Courier New" w:cs="Courier New"/>
      <w:sz w:val="20"/>
    </w:rPr>
  </w:style>
  <w:style w:type="character" w:customStyle="1" w:styleId="WW8Num9z0">
    <w:name w:val="WW8Num9z0"/>
    <w:rsid w:val="00A020A5"/>
    <w:rPr>
      <w:rFonts w:ascii="Tahoma" w:eastAsia="SimSun" w:hAnsi="Tahoma" w:cs="Tahoma"/>
      <w:spacing w:val="12"/>
    </w:rPr>
  </w:style>
  <w:style w:type="character" w:customStyle="1" w:styleId="WW8Num10z0">
    <w:name w:val="WW8Num10z0"/>
    <w:rsid w:val="00A020A5"/>
    <w:rPr>
      <w:rFonts w:ascii="Symbol" w:eastAsia="SimSun" w:hAnsi="Symbol" w:cs="Symbol"/>
      <w:spacing w:val="12"/>
    </w:rPr>
  </w:style>
  <w:style w:type="character" w:customStyle="1" w:styleId="WW8Num10z1">
    <w:name w:val="WW8Num10z1"/>
    <w:rsid w:val="00A020A5"/>
    <w:rPr>
      <w:rFonts w:ascii="Courier New" w:hAnsi="Courier New" w:cs="Courier New"/>
      <w:sz w:val="20"/>
    </w:rPr>
  </w:style>
  <w:style w:type="character" w:customStyle="1" w:styleId="WW8Num10z2">
    <w:name w:val="WW8Num10z2"/>
    <w:rsid w:val="00A020A5"/>
    <w:rPr>
      <w:rFonts w:ascii="Wingdings" w:hAnsi="Wingdings" w:cs="Wingdings"/>
      <w:sz w:val="20"/>
    </w:rPr>
  </w:style>
  <w:style w:type="character" w:customStyle="1" w:styleId="WW8Num11z0">
    <w:name w:val="WW8Num11z0"/>
    <w:rsid w:val="00A020A5"/>
    <w:rPr>
      <w:rFonts w:ascii="Symbol" w:eastAsia="SimSun" w:hAnsi="Symbol" w:cs="Symbol"/>
      <w:spacing w:val="12"/>
    </w:rPr>
  </w:style>
  <w:style w:type="character" w:customStyle="1" w:styleId="WW8Num11z1">
    <w:name w:val="WW8Num11z1"/>
    <w:rsid w:val="00A020A5"/>
    <w:rPr>
      <w:rFonts w:ascii="Courier New" w:hAnsi="Courier New" w:cs="Courier New"/>
      <w:sz w:val="20"/>
    </w:rPr>
  </w:style>
  <w:style w:type="character" w:customStyle="1" w:styleId="WW8Num11z2">
    <w:name w:val="WW8Num11z2"/>
    <w:rsid w:val="00A020A5"/>
    <w:rPr>
      <w:rFonts w:ascii="Wingdings" w:hAnsi="Wingdings" w:cs="Wingdings"/>
      <w:sz w:val="20"/>
    </w:rPr>
  </w:style>
  <w:style w:type="character" w:customStyle="1" w:styleId="WW8Num12z0">
    <w:name w:val="WW8Num12z0"/>
    <w:rsid w:val="00A020A5"/>
    <w:rPr>
      <w:rFonts w:ascii="Tahoma" w:eastAsia="SimSun" w:hAnsi="Tahoma" w:cs="Tahoma"/>
      <w:spacing w:val="12"/>
    </w:rPr>
  </w:style>
  <w:style w:type="character" w:customStyle="1" w:styleId="WW8Num13z0">
    <w:name w:val="WW8Num13z0"/>
    <w:rsid w:val="00A020A5"/>
    <w:rPr>
      <w:rFonts w:ascii="Symbol" w:eastAsia="SimSun" w:hAnsi="Symbol" w:cs="Symbol"/>
      <w:spacing w:val="12"/>
      <w:sz w:val="20"/>
    </w:rPr>
  </w:style>
  <w:style w:type="character" w:customStyle="1" w:styleId="WW8Num13z1">
    <w:name w:val="WW8Num13z1"/>
    <w:rsid w:val="00A020A5"/>
    <w:rPr>
      <w:rFonts w:ascii="Courier New" w:hAnsi="Courier New" w:cs="Courier New"/>
      <w:sz w:val="20"/>
    </w:rPr>
  </w:style>
  <w:style w:type="character" w:customStyle="1" w:styleId="WW8Num13z2">
    <w:name w:val="WW8Num13z2"/>
    <w:rsid w:val="00A020A5"/>
    <w:rPr>
      <w:rFonts w:ascii="Wingdings" w:hAnsi="Wingdings" w:cs="Wingdings"/>
      <w:sz w:val="20"/>
    </w:rPr>
  </w:style>
  <w:style w:type="character" w:customStyle="1" w:styleId="Fuentedeprrafopredeter1">
    <w:name w:val="Fuente de párrafo predeter.1"/>
    <w:rsid w:val="00A020A5"/>
  </w:style>
  <w:style w:type="character" w:customStyle="1" w:styleId="izfeSubrayado">
    <w:name w:val="izfe_Subrayado"/>
    <w:rsid w:val="00A020A5"/>
    <w:rPr>
      <w:rFonts w:ascii="Trebuchet MS" w:hAnsi="Trebuchet MS" w:cs="Trebuchet MS"/>
      <w:spacing w:val="0"/>
      <w:sz w:val="20"/>
      <w:szCs w:val="20"/>
      <w:u w:val="single"/>
    </w:rPr>
  </w:style>
  <w:style w:type="character" w:customStyle="1" w:styleId="izfeReducidoCarCar">
    <w:name w:val="izfe_Reducido Car Car"/>
    <w:rsid w:val="00A020A5"/>
    <w:rPr>
      <w:rFonts w:ascii="Tahoma" w:eastAsia="SimSun" w:hAnsi="Tahoma" w:cs="Tahoma"/>
      <w:spacing w:val="12"/>
      <w:sz w:val="16"/>
      <w:lang w:val="es-ES" w:eastAsia="zh-CN" w:bidi="ar-SA"/>
    </w:rPr>
  </w:style>
  <w:style w:type="character" w:customStyle="1" w:styleId="Refdecomentario1">
    <w:name w:val="Ref. de comentario1"/>
    <w:rsid w:val="00A020A5"/>
    <w:rPr>
      <w:sz w:val="16"/>
      <w:szCs w:val="16"/>
    </w:rPr>
  </w:style>
  <w:style w:type="character" w:customStyle="1" w:styleId="EstiloComplejoArialLatina20ptColorpersonalizadoRGB0">
    <w:name w:val="Estilo (Complejo) Arial (Latina) 20 pt Color personalizado(RGB(0"/>
    <w:rsid w:val="00A020A5"/>
    <w:rPr>
      <w:rFonts w:cs="Arial"/>
      <w:color w:val="00436E"/>
      <w:sz w:val="40"/>
    </w:rPr>
  </w:style>
  <w:style w:type="paragraph" w:customStyle="1" w:styleId="Encabezado1">
    <w:name w:val="Encabezado1"/>
    <w:basedOn w:val="Normal"/>
    <w:next w:val="Textoindependiente"/>
    <w:rsid w:val="00A020A5"/>
    <w:pPr>
      <w:keepNext/>
      <w:suppressAutoHyphens/>
      <w:spacing w:before="240" w:after="120" w:line="280" w:lineRule="atLeast"/>
    </w:pPr>
    <w:rPr>
      <w:rFonts w:eastAsia="SimSun" w:cs="Mangal"/>
      <w:b w:val="0"/>
      <w:sz w:val="28"/>
      <w:szCs w:val="28"/>
      <w:lang w:eastAsia="zh-CN"/>
    </w:rPr>
  </w:style>
  <w:style w:type="paragraph" w:styleId="Lista">
    <w:name w:val="List"/>
    <w:basedOn w:val="Textoindependiente"/>
    <w:rsid w:val="00A020A5"/>
    <w:pPr>
      <w:widowControl/>
      <w:suppressAutoHyphens/>
      <w:autoSpaceDE/>
      <w:autoSpaceDN/>
      <w:spacing w:after="120" w:line="280" w:lineRule="atLeast"/>
    </w:pPr>
    <w:rPr>
      <w:rFonts w:ascii="Trebuchet MS" w:eastAsia="Times New Roman" w:hAnsi="Trebuchet MS" w:cs="Mangal"/>
      <w:lang w:eastAsia="zh-CN"/>
    </w:rPr>
  </w:style>
  <w:style w:type="paragraph" w:customStyle="1" w:styleId="ndice0">
    <w:name w:val="Índice"/>
    <w:basedOn w:val="Normal"/>
    <w:rsid w:val="00A020A5"/>
    <w:pPr>
      <w:suppressLineNumbers/>
      <w:suppressAutoHyphens/>
      <w:spacing w:line="280" w:lineRule="atLeast"/>
    </w:pPr>
    <w:rPr>
      <w:rFonts w:ascii="Trebuchet MS" w:hAnsi="Trebuchet MS" w:cs="Mangal"/>
      <w:b w:val="0"/>
      <w:sz w:val="20"/>
      <w:lang w:eastAsia="zh-CN"/>
    </w:rPr>
  </w:style>
  <w:style w:type="paragraph" w:customStyle="1" w:styleId="izfeCentrado">
    <w:name w:val="izfe_Centrado"/>
    <w:basedOn w:val="Normal"/>
    <w:rsid w:val="00A020A5"/>
    <w:pPr>
      <w:suppressAutoHyphens/>
      <w:spacing w:line="280" w:lineRule="atLeast"/>
      <w:jc w:val="center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Derecha">
    <w:name w:val="izfe_Derecha"/>
    <w:basedOn w:val="Normal"/>
    <w:rsid w:val="00A020A5"/>
    <w:pPr>
      <w:suppressAutoHyphens/>
      <w:spacing w:line="280" w:lineRule="atLeast"/>
      <w:jc w:val="righ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Reducido">
    <w:name w:val="izfe_Reducido"/>
    <w:basedOn w:val="Normal"/>
    <w:next w:val="Normal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16"/>
      <w:lang w:eastAsia="zh-CN"/>
    </w:rPr>
  </w:style>
  <w:style w:type="paragraph" w:customStyle="1" w:styleId="Textocomentario1">
    <w:name w:val="Texto comentario1"/>
    <w:basedOn w:val="Normal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Asuntodelcomentario1">
    <w:name w:val="Asunto del comentario1"/>
    <w:basedOn w:val="Textocomentario1"/>
    <w:next w:val="Textocomentario1"/>
    <w:rsid w:val="00A020A5"/>
    <w:rPr>
      <w:b/>
      <w:bCs/>
    </w:rPr>
  </w:style>
  <w:style w:type="paragraph" w:customStyle="1" w:styleId="Textodeglobo1">
    <w:name w:val="Texto de globo1"/>
    <w:basedOn w:val="Normal"/>
    <w:rsid w:val="00A020A5"/>
    <w:pPr>
      <w:suppressAutoHyphens/>
      <w:spacing w:line="280" w:lineRule="atLeast"/>
    </w:pPr>
    <w:rPr>
      <w:rFonts w:ascii="Trebuchet MS" w:hAnsi="Trebuchet MS" w:cs="Tahoma"/>
      <w:b w:val="0"/>
      <w:sz w:val="16"/>
      <w:szCs w:val="16"/>
      <w:lang w:eastAsia="zh-CN"/>
    </w:rPr>
  </w:style>
  <w:style w:type="paragraph" w:customStyle="1" w:styleId="izfeblanconegrita">
    <w:name w:val="izfe_blanco_negrita"/>
    <w:basedOn w:val="Normal"/>
    <w:rsid w:val="00A020A5"/>
    <w:pPr>
      <w:suppressAutoHyphens/>
      <w:spacing w:line="280" w:lineRule="atLeast"/>
    </w:pPr>
    <w:rPr>
      <w:rFonts w:ascii="Trebuchet MS" w:hAnsi="Trebuchet MS" w:cs="Trebuchet MS"/>
      <w:b w:val="0"/>
      <w:color w:val="FFFFFF"/>
      <w:sz w:val="20"/>
      <w:szCs w:val="18"/>
      <w:lang w:eastAsia="zh-CN"/>
    </w:rPr>
  </w:style>
  <w:style w:type="paragraph" w:customStyle="1" w:styleId="ndicel10">
    <w:name w:val="Índicel 10"/>
    <w:basedOn w:val="ndice0"/>
    <w:rsid w:val="00A020A5"/>
    <w:pPr>
      <w:tabs>
        <w:tab w:val="right" w:leader="dot" w:pos="7091"/>
      </w:tabs>
      <w:ind w:left="2547"/>
    </w:pPr>
  </w:style>
  <w:style w:type="paragraph" w:customStyle="1" w:styleId="Contenidodelatabla">
    <w:name w:val="Contenido de la tabla"/>
    <w:basedOn w:val="Normal"/>
    <w:rsid w:val="00A020A5"/>
    <w:pPr>
      <w:suppressLineNumbers/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Encabezadodelatabla">
    <w:name w:val="Encabezado de la tabla"/>
    <w:basedOn w:val="Contenidodelatabla"/>
    <w:rsid w:val="00A020A5"/>
    <w:pPr>
      <w:jc w:val="center"/>
    </w:pPr>
    <w:rPr>
      <w:b/>
      <w:bCs/>
    </w:rPr>
  </w:style>
  <w:style w:type="table" w:styleId="Cuadrculavistosa-nfasis1">
    <w:name w:val="Colorful Grid Accent 1"/>
    <w:basedOn w:val="Tablanormal"/>
    <w:uiPriority w:val="29"/>
    <w:qFormat/>
    <w:rsid w:val="00A020A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hgkelc">
    <w:name w:val="hgkelc"/>
    <w:basedOn w:val="Fuentedeprrafopredeter"/>
    <w:rsid w:val="00B932D8"/>
  </w:style>
  <w:style w:type="paragraph" w:customStyle="1" w:styleId="TableContents">
    <w:name w:val="Table Contents"/>
    <w:basedOn w:val="Normal"/>
    <w:rsid w:val="0031251B"/>
    <w:pPr>
      <w:suppressLineNumbers/>
      <w:suppressAutoHyphens/>
      <w:autoSpaceDN w:val="0"/>
    </w:pPr>
    <w:rPr>
      <w:rFonts w:ascii="NewsGotT" w:hAnsi="NewsGotT" w:cs="NewsGotT"/>
      <w:b w:val="0"/>
      <w:kern w:val="3"/>
      <w:sz w:val="24"/>
      <w:lang w:eastAsia="zh-CN"/>
    </w:rPr>
  </w:style>
  <w:style w:type="paragraph" w:customStyle="1" w:styleId="western">
    <w:name w:val="western"/>
    <w:basedOn w:val="Normal"/>
    <w:rsid w:val="00DB3035"/>
    <w:pPr>
      <w:spacing w:before="100" w:beforeAutospacing="1" w:after="142" w:line="276" w:lineRule="auto"/>
    </w:pPr>
    <w:rPr>
      <w:rFonts w:cs="Arial"/>
      <w:b w:val="0"/>
      <w:szCs w:val="22"/>
    </w:rPr>
  </w:style>
  <w:style w:type="paragraph" w:customStyle="1" w:styleId="Standard">
    <w:name w:val="Standard"/>
    <w:rsid w:val="004428A1"/>
    <w:pPr>
      <w:autoSpaceDN w:val="0"/>
      <w:textAlignment w:val="baseline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8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9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8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2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5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57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22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2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06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27992">
          <w:blockQuote w:val="1"/>
          <w:marLeft w:val="360"/>
          <w:marRight w:val="0"/>
          <w:marTop w:val="0"/>
          <w:marBottom w:val="360"/>
          <w:divBdr>
            <w:top w:val="none" w:sz="0" w:space="0" w:color="auto"/>
            <w:left w:val="single" w:sz="18" w:space="18" w:color="DDDDDD"/>
            <w:bottom w:val="none" w:sz="0" w:space="0" w:color="auto"/>
            <w:right w:val="none" w:sz="0" w:space="0" w:color="auto"/>
          </w:divBdr>
        </w:div>
      </w:divsChild>
    </w:div>
    <w:div w:id="818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45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7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0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3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0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7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2015-11-12T00:00:00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0724F47-C1BC-4F75-960F-DC9E8B270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D0CE92E0.dotm</Template>
  <TotalTime>340</TotalTime>
  <Pages>17</Pages>
  <Words>2188</Words>
  <Characters>15730</Characters>
  <Application>Microsoft Office Word</Application>
  <DocSecurity>0</DocSecurity>
  <Lines>131</Lines>
  <Paragraphs>35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Jarduketa txostena justifikazioa / Memoria de actuación justificación </vt:lpstr>
      <vt:lpstr/>
    </vt:vector>
  </TitlesOfParts>
  <Company/>
  <LinksUpToDate>false</LinksUpToDate>
  <CharactersWithSpaces>17883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Jarduketa txostena justifikazioa / Memoria de actuación justificación </dc:title>
  <dc:subject/>
  <dc:creator>Eibarko udala</dc:creator>
  <cp:keywords/>
  <dc:description/>
  <cp:lastModifiedBy>Idoia Gorritxo</cp:lastModifiedBy>
  <cp:revision>41</cp:revision>
  <cp:lastPrinted>2023-03-31T12:41:00Z</cp:lastPrinted>
  <dcterms:created xsi:type="dcterms:W3CDTF">2026-05-19T05:24:00Z</dcterms:created>
  <dcterms:modified xsi:type="dcterms:W3CDTF">2026-08-25T14:43:00Z</dcterms:modified>
</cp:coreProperties>
</file>